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385CA" w14:textId="77777777" w:rsidR="00D72C78" w:rsidRDefault="00D72C78" w:rsidP="00990273">
      <w:pPr>
        <w:jc w:val="right"/>
      </w:pPr>
    </w:p>
    <w:p w14:paraId="2EFB60D2" w14:textId="039D5EA3" w:rsidR="00C12324" w:rsidRPr="00C12324" w:rsidRDefault="00767438" w:rsidP="000356F5">
      <w:pPr>
        <w:spacing w:after="0"/>
        <w:rPr>
          <w:rFonts w:ascii="Montserrat" w:hAnsi="Montserrat"/>
          <w:lang w:val="en-US"/>
        </w:rPr>
      </w:pPr>
      <w:r w:rsidRPr="00734E47">
        <w:rPr>
          <w:rStyle w:val="CCNormal"/>
        </w:rPr>
        <w:t>Ref.</w:t>
      </w:r>
      <w:r w:rsidRPr="00716D7C">
        <w:t xml:space="preserve"> </w:t>
      </w:r>
      <w:r w:rsidR="00C12324">
        <w:rPr>
          <w:rFonts w:ascii="Montserrat" w:hAnsi="Montserrat"/>
          <w:lang w:val="en-US"/>
        </w:rPr>
        <w:t>COMM(23)</w:t>
      </w:r>
      <w:r w:rsidR="009E7B34">
        <w:rPr>
          <w:rFonts w:ascii="Montserrat" w:hAnsi="Montserrat"/>
          <w:lang w:val="en-US"/>
        </w:rPr>
        <w:t>05388</w:t>
      </w:r>
    </w:p>
    <w:p w14:paraId="2ABDE243" w14:textId="77A5CECC" w:rsidR="00C12324" w:rsidRDefault="00135F43" w:rsidP="000356F5">
      <w:pPr>
        <w:spacing w:after="0"/>
        <w:rPr>
          <w:rFonts w:ascii="Montserrat" w:hAnsi="Montserrat"/>
        </w:rPr>
      </w:pPr>
      <w:r>
        <w:rPr>
          <w:rFonts w:ascii="Montserrat" w:hAnsi="Montserrat"/>
        </w:rPr>
        <w:tab/>
      </w:r>
      <w:r>
        <w:rPr>
          <w:rFonts w:ascii="Montserrat" w:hAnsi="Montserrat"/>
        </w:rPr>
        <w:tab/>
      </w:r>
      <w:r>
        <w:rPr>
          <w:rFonts w:ascii="Montserrat" w:hAnsi="Montserrat"/>
        </w:rPr>
        <w:tab/>
      </w:r>
    </w:p>
    <w:p w14:paraId="5D4F0976" w14:textId="43E45C83" w:rsidR="00767438" w:rsidRPr="00A26759" w:rsidRDefault="000356F5" w:rsidP="000356F5">
      <w:pPr>
        <w:spacing w:after="0"/>
        <w:rPr>
          <w:rFonts w:ascii="Montserrat" w:hAnsi="Montserrat"/>
        </w:rPr>
      </w:pPr>
      <w:r w:rsidRPr="00734E47">
        <w:rPr>
          <w:rStyle w:val="CCNormal"/>
        </w:rPr>
        <w:t>2</w:t>
      </w:r>
      <w:r w:rsidR="00E67982">
        <w:rPr>
          <w:rStyle w:val="CCNormal"/>
          <w:lang w:val="en-US"/>
        </w:rPr>
        <w:t>2</w:t>
      </w:r>
      <w:r w:rsidRPr="00734E47">
        <w:rPr>
          <w:rStyle w:val="CCNormal"/>
        </w:rPr>
        <w:t>/</w:t>
      </w:r>
      <w:r w:rsidR="00E67982">
        <w:rPr>
          <w:rStyle w:val="CCNormal"/>
          <w:lang w:val="en-US"/>
        </w:rPr>
        <w:t>1</w:t>
      </w:r>
      <w:r w:rsidRPr="00734E47">
        <w:rPr>
          <w:rStyle w:val="CCNormal"/>
        </w:rPr>
        <w:t>1/202</w:t>
      </w:r>
      <w:r w:rsidR="00E67982">
        <w:rPr>
          <w:rStyle w:val="CCNormal"/>
          <w:lang w:val="en-US"/>
        </w:rPr>
        <w:t>3</w:t>
      </w:r>
    </w:p>
    <w:p w14:paraId="6E039F82" w14:textId="77777777" w:rsidR="00556E6A" w:rsidRDefault="00556E6A" w:rsidP="00B22284">
      <w:pPr>
        <w:rPr>
          <w:rStyle w:val="CCType"/>
        </w:rPr>
      </w:pPr>
    </w:p>
    <w:p w14:paraId="5427A7A3" w14:textId="7A496DBB" w:rsidR="00182716" w:rsidRPr="00B37D8B" w:rsidRDefault="00E67982" w:rsidP="00B22284">
      <w:pPr>
        <w:rPr>
          <w:rStyle w:val="CCType"/>
        </w:rPr>
      </w:pPr>
      <w:r>
        <w:rPr>
          <w:rStyle w:val="CCType"/>
        </w:rPr>
        <w:t>Statement</w:t>
      </w:r>
    </w:p>
    <w:p w14:paraId="2A733057" w14:textId="4F372519" w:rsidR="00E67982" w:rsidRDefault="00E67982" w:rsidP="006F5CEF">
      <w:pPr>
        <w:rPr>
          <w:rStyle w:val="CCTitle"/>
          <w:lang w:val="en-US"/>
        </w:rPr>
      </w:pPr>
      <w:r>
        <w:rPr>
          <w:rStyle w:val="CCTitle"/>
          <w:lang w:val="en-US"/>
        </w:rPr>
        <w:t>F</w:t>
      </w:r>
      <w:r w:rsidRPr="00E67982">
        <w:rPr>
          <w:rStyle w:val="CCTitle"/>
        </w:rPr>
        <w:t xml:space="preserve">orest </w:t>
      </w:r>
      <w:r>
        <w:rPr>
          <w:rStyle w:val="CCTitle"/>
          <w:lang w:val="en-US"/>
        </w:rPr>
        <w:t>M</w:t>
      </w:r>
      <w:r w:rsidRPr="00E67982">
        <w:rPr>
          <w:rStyle w:val="CCTitle"/>
        </w:rPr>
        <w:t xml:space="preserve">onitoring </w:t>
      </w:r>
      <w:r>
        <w:rPr>
          <w:rStyle w:val="CCTitle"/>
          <w:lang w:val="en-US"/>
        </w:rPr>
        <w:t>F</w:t>
      </w:r>
      <w:r w:rsidRPr="00E67982">
        <w:rPr>
          <w:rStyle w:val="CCTitle"/>
        </w:rPr>
        <w:t>ramework</w:t>
      </w:r>
      <w:r>
        <w:rPr>
          <w:rStyle w:val="CCTitle"/>
          <w:lang w:val="en-US"/>
        </w:rPr>
        <w:t xml:space="preserve"> – </w:t>
      </w:r>
      <w:r w:rsidR="00A26759">
        <w:rPr>
          <w:rStyle w:val="CCTitle"/>
          <w:lang w:val="en-US"/>
        </w:rPr>
        <w:t>F</w:t>
      </w:r>
      <w:r w:rsidRPr="00E67982">
        <w:rPr>
          <w:rStyle w:val="CCTitle"/>
          <w:lang w:val="en-US"/>
        </w:rPr>
        <w:t>inal straw for Europe's foresters</w:t>
      </w:r>
      <w:r w:rsidR="00A26759">
        <w:rPr>
          <w:rStyle w:val="CCTitle"/>
          <w:lang w:val="en-US"/>
        </w:rPr>
        <w:t>!</w:t>
      </w:r>
    </w:p>
    <w:p w14:paraId="6967B539" w14:textId="55891517" w:rsidR="003900F5" w:rsidRDefault="003900F5" w:rsidP="001E1ED9">
      <w:pPr>
        <w:rPr>
          <w:rStyle w:val="CCSubtitle"/>
        </w:rPr>
      </w:pPr>
      <w:r w:rsidRPr="00691A9C">
        <w:rPr>
          <w:rStyle w:val="CCSubtitle"/>
        </w:rPr>
        <w:t xml:space="preserve">Against the backdrop of a busy agricultural policy agenda in Brussels, the presentation of the forestry monitoring </w:t>
      </w:r>
      <w:r w:rsidR="007F0C04">
        <w:rPr>
          <w:rStyle w:val="CCSubtitle"/>
          <w:lang w:val="en-US"/>
        </w:rPr>
        <w:t>law</w:t>
      </w:r>
      <w:r w:rsidR="007F0C04" w:rsidRPr="00691A9C">
        <w:rPr>
          <w:rStyle w:val="CCSubtitle"/>
        </w:rPr>
        <w:t xml:space="preserve"> </w:t>
      </w:r>
      <w:r w:rsidRPr="00691A9C">
        <w:rPr>
          <w:rStyle w:val="CCSubtitle"/>
        </w:rPr>
        <w:t xml:space="preserve">will </w:t>
      </w:r>
      <w:r w:rsidRPr="003900F5">
        <w:rPr>
          <w:rStyle w:val="CCSubtitle"/>
        </w:rPr>
        <w:t>hardly make the headlines</w:t>
      </w:r>
      <w:r w:rsidRPr="00691A9C">
        <w:rPr>
          <w:rStyle w:val="CCSubtitle"/>
        </w:rPr>
        <w:t xml:space="preserve">. </w:t>
      </w:r>
      <w:r w:rsidR="00A26759">
        <w:rPr>
          <w:rStyle w:val="CCSubtitle"/>
          <w:lang w:val="en-US"/>
        </w:rPr>
        <w:t>Pity because</w:t>
      </w:r>
      <w:r w:rsidRPr="00691A9C">
        <w:rPr>
          <w:rStyle w:val="CCSubtitle"/>
        </w:rPr>
        <w:t xml:space="preserve"> this new proposal from </w:t>
      </w:r>
      <w:r w:rsidR="00A26759">
        <w:rPr>
          <w:rStyle w:val="CCSubtitle"/>
          <w:lang w:val="en-US"/>
        </w:rPr>
        <w:t xml:space="preserve">the </w:t>
      </w:r>
      <w:r w:rsidRPr="00691A9C">
        <w:rPr>
          <w:rStyle w:val="CCSubtitle"/>
        </w:rPr>
        <w:t xml:space="preserve">Commission is once again being unanimously </w:t>
      </w:r>
      <w:r w:rsidRPr="003900F5">
        <w:rPr>
          <w:rStyle w:val="CCSubtitle"/>
        </w:rPr>
        <w:t>questioned in its approach</w:t>
      </w:r>
      <w:r w:rsidRPr="00691A9C">
        <w:rPr>
          <w:rStyle w:val="CCSubtitle"/>
        </w:rPr>
        <w:t xml:space="preserve"> by </w:t>
      </w:r>
      <w:r w:rsidR="00A26759">
        <w:rPr>
          <w:rStyle w:val="CCSubtitle"/>
          <w:lang w:val="en-US"/>
        </w:rPr>
        <w:t xml:space="preserve">all </w:t>
      </w:r>
      <w:r w:rsidRPr="00691A9C">
        <w:rPr>
          <w:rStyle w:val="CCSubtitle"/>
        </w:rPr>
        <w:t>forestry professionals</w:t>
      </w:r>
      <w:r w:rsidRPr="003900F5">
        <w:rPr>
          <w:rStyle w:val="CCSubtitle"/>
        </w:rPr>
        <w:t xml:space="preserve"> and </w:t>
      </w:r>
      <w:r w:rsidR="00A26759">
        <w:rPr>
          <w:rStyle w:val="CCSubtitle"/>
          <w:lang w:val="en-US"/>
        </w:rPr>
        <w:t>i</w:t>
      </w:r>
      <w:r w:rsidRPr="003900F5">
        <w:rPr>
          <w:rStyle w:val="CCSubtitle"/>
        </w:rPr>
        <w:t xml:space="preserve">s felt as </w:t>
      </w:r>
      <w:r>
        <w:rPr>
          <w:rStyle w:val="CCSubtitle"/>
          <w:lang w:val="en-US"/>
        </w:rPr>
        <w:t>t</w:t>
      </w:r>
      <w:r w:rsidRPr="003900F5">
        <w:rPr>
          <w:rStyle w:val="CCSubtitle"/>
        </w:rPr>
        <w:t xml:space="preserve">he final straw for </w:t>
      </w:r>
      <w:r>
        <w:rPr>
          <w:rStyle w:val="CCSubtitle"/>
          <w:lang w:val="en-US"/>
        </w:rPr>
        <w:t>many</w:t>
      </w:r>
      <w:r w:rsidRPr="00691A9C">
        <w:rPr>
          <w:rStyle w:val="CCSubtitle"/>
        </w:rPr>
        <w:t xml:space="preserve">. Yet another text in which the consultations and opinions of those primarily concerned have not been taken into account!  </w:t>
      </w:r>
    </w:p>
    <w:p w14:paraId="322A6D82" w14:textId="2DB5AE0F" w:rsidR="007F0C04" w:rsidRPr="00556E6A" w:rsidRDefault="003900F5" w:rsidP="001E1ED9">
      <w:pPr>
        <w:rPr>
          <w:rStyle w:val="CCNormal"/>
          <w:sz w:val="20"/>
          <w:szCs w:val="20"/>
          <w:lang w:val="en-US"/>
        </w:rPr>
      </w:pPr>
      <w:r w:rsidRPr="003900F5">
        <w:rPr>
          <w:rStyle w:val="CCNormal"/>
          <w:sz w:val="20"/>
          <w:szCs w:val="20"/>
        </w:rPr>
        <w:t>Once again, the ambitions are laudable</w:t>
      </w:r>
      <w:r w:rsidR="00A26759">
        <w:rPr>
          <w:rStyle w:val="CCNormal"/>
          <w:sz w:val="20"/>
          <w:szCs w:val="20"/>
          <w:lang w:val="en-US"/>
        </w:rPr>
        <w:t>. T</w:t>
      </w:r>
      <w:r w:rsidRPr="003900F5">
        <w:rPr>
          <w:rStyle w:val="CCNormal"/>
          <w:sz w:val="20"/>
          <w:szCs w:val="20"/>
        </w:rPr>
        <w:t>he stakes are real</w:t>
      </w:r>
      <w:r w:rsidR="00C12324">
        <w:rPr>
          <w:rStyle w:val="CCNormal"/>
          <w:sz w:val="20"/>
          <w:szCs w:val="20"/>
          <w:lang w:val="en-US"/>
        </w:rPr>
        <w:t>,</w:t>
      </w:r>
      <w:r w:rsidRPr="003900F5">
        <w:rPr>
          <w:rStyle w:val="CCNormal"/>
          <w:sz w:val="20"/>
          <w:szCs w:val="20"/>
        </w:rPr>
        <w:t xml:space="preserve"> </w:t>
      </w:r>
      <w:r>
        <w:rPr>
          <w:rStyle w:val="CCNormal"/>
          <w:sz w:val="20"/>
          <w:szCs w:val="20"/>
          <w:lang w:val="en-US"/>
        </w:rPr>
        <w:t xml:space="preserve">and rightly exposed </w:t>
      </w:r>
      <w:r w:rsidRPr="003900F5">
        <w:rPr>
          <w:rStyle w:val="CCNormal"/>
          <w:sz w:val="20"/>
          <w:szCs w:val="20"/>
        </w:rPr>
        <w:t xml:space="preserve">when it comes to </w:t>
      </w:r>
      <w:r w:rsidR="00F53135">
        <w:rPr>
          <w:rStyle w:val="CCNormal"/>
          <w:sz w:val="20"/>
          <w:szCs w:val="20"/>
          <w:lang w:val="en-US"/>
        </w:rPr>
        <w:t>increas</w:t>
      </w:r>
      <w:r w:rsidR="00C12324">
        <w:rPr>
          <w:rStyle w:val="CCNormal"/>
          <w:sz w:val="20"/>
          <w:szCs w:val="20"/>
          <w:lang w:val="en-US"/>
        </w:rPr>
        <w:t>ing</w:t>
      </w:r>
      <w:r w:rsidRPr="003900F5">
        <w:rPr>
          <w:rStyle w:val="CCNormal"/>
          <w:sz w:val="20"/>
          <w:szCs w:val="20"/>
        </w:rPr>
        <w:t xml:space="preserve"> </w:t>
      </w:r>
      <w:r w:rsidR="00F53135" w:rsidRPr="00F53135">
        <w:rPr>
          <w:rStyle w:val="CCNormal"/>
          <w:sz w:val="20"/>
          <w:szCs w:val="20"/>
        </w:rPr>
        <w:t>the resilience of European forests</w:t>
      </w:r>
      <w:r w:rsidRPr="003900F5">
        <w:rPr>
          <w:rStyle w:val="CCNormal"/>
          <w:sz w:val="20"/>
          <w:szCs w:val="20"/>
        </w:rPr>
        <w:t xml:space="preserve">. </w:t>
      </w:r>
      <w:r w:rsidR="00F53135" w:rsidRPr="00F53135">
        <w:rPr>
          <w:rStyle w:val="CCNormal"/>
          <w:sz w:val="20"/>
          <w:szCs w:val="20"/>
        </w:rPr>
        <w:t xml:space="preserve">European foresters are working on this issue </w:t>
      </w:r>
      <w:r w:rsidR="00A26759" w:rsidRPr="00F53135">
        <w:rPr>
          <w:rStyle w:val="CCNormal"/>
          <w:sz w:val="20"/>
          <w:szCs w:val="20"/>
        </w:rPr>
        <w:t>daily</w:t>
      </w:r>
      <w:r w:rsidR="00F53135" w:rsidRPr="00F53135">
        <w:rPr>
          <w:rStyle w:val="CCNormal"/>
          <w:sz w:val="20"/>
          <w:szCs w:val="20"/>
        </w:rPr>
        <w:t xml:space="preserve">. </w:t>
      </w:r>
      <w:r w:rsidRPr="003900F5">
        <w:rPr>
          <w:rStyle w:val="CCNormal"/>
          <w:sz w:val="20"/>
          <w:szCs w:val="20"/>
        </w:rPr>
        <w:t>However, once again, a proposal from the Directorate-General for the Environment presents an approach that have little to do with the realities on the ground</w:t>
      </w:r>
      <w:r w:rsidR="00A26759">
        <w:rPr>
          <w:rStyle w:val="CCNormal"/>
          <w:sz w:val="20"/>
          <w:szCs w:val="20"/>
          <w:lang w:val="en-US"/>
        </w:rPr>
        <w:t xml:space="preserve">, showing a </w:t>
      </w:r>
      <w:r w:rsidRPr="003900F5">
        <w:rPr>
          <w:rStyle w:val="CCNormal"/>
          <w:sz w:val="20"/>
          <w:szCs w:val="20"/>
          <w:lang w:val="en-US"/>
        </w:rPr>
        <w:t>roadmap decided with a top-down approach, without any consideration for the questions raised by the primar</w:t>
      </w:r>
      <w:r>
        <w:rPr>
          <w:rStyle w:val="CCNormal"/>
          <w:sz w:val="20"/>
          <w:szCs w:val="20"/>
          <w:lang w:val="en-US"/>
        </w:rPr>
        <w:t>ily concerned, foresters</w:t>
      </w:r>
      <w:r w:rsidR="00A26759">
        <w:rPr>
          <w:rStyle w:val="CCNormal"/>
          <w:sz w:val="20"/>
          <w:szCs w:val="20"/>
          <w:lang w:val="en-US"/>
        </w:rPr>
        <w:t xml:space="preserve"> and their cooperatives</w:t>
      </w:r>
      <w:r w:rsidR="00556E6A">
        <w:rPr>
          <w:rStyle w:val="CCNormal"/>
          <w:sz w:val="20"/>
          <w:szCs w:val="20"/>
          <w:lang w:val="en-US"/>
        </w:rPr>
        <w:t>.</w:t>
      </w:r>
    </w:p>
    <w:p w14:paraId="682006CC" w14:textId="1A692E66" w:rsidR="00173437" w:rsidRDefault="00F53135" w:rsidP="001E1ED9">
      <w:pPr>
        <w:rPr>
          <w:rStyle w:val="CCNormal"/>
          <w:sz w:val="20"/>
          <w:szCs w:val="20"/>
        </w:rPr>
      </w:pPr>
      <w:r>
        <w:rPr>
          <w:rStyle w:val="CCNormal"/>
          <w:sz w:val="20"/>
          <w:szCs w:val="20"/>
          <w:lang w:val="en-US"/>
        </w:rPr>
        <w:t>To increase forest resilience, t</w:t>
      </w:r>
      <w:r w:rsidRPr="00F53135">
        <w:rPr>
          <w:rStyle w:val="CCNormal"/>
          <w:sz w:val="20"/>
          <w:szCs w:val="20"/>
        </w:rPr>
        <w:t xml:space="preserve">he Commission intends to collect forest data itself via satellites and will ask Member States to collect </w:t>
      </w:r>
      <w:r w:rsidR="00A26759" w:rsidRPr="00F53135">
        <w:rPr>
          <w:rStyle w:val="CCNormal"/>
          <w:sz w:val="20"/>
          <w:szCs w:val="20"/>
        </w:rPr>
        <w:t>several</w:t>
      </w:r>
      <w:r w:rsidRPr="00F53135">
        <w:rPr>
          <w:rStyle w:val="CCNormal"/>
          <w:sz w:val="20"/>
          <w:szCs w:val="20"/>
        </w:rPr>
        <w:t xml:space="preserve"> indicators related to biodiversity, the forest sector in general and the localisation of forest types. </w:t>
      </w:r>
    </w:p>
    <w:p w14:paraId="402614DA" w14:textId="5E9FF10C" w:rsidR="003900F5" w:rsidRPr="00C12324" w:rsidRDefault="00F53135" w:rsidP="001E1ED9">
      <w:pPr>
        <w:rPr>
          <w:rStyle w:val="CCNormal"/>
          <w:sz w:val="20"/>
          <w:szCs w:val="20"/>
          <w:lang w:val="en-US"/>
        </w:rPr>
      </w:pPr>
      <w:r w:rsidRPr="00F53135">
        <w:rPr>
          <w:rStyle w:val="CCNormal"/>
          <w:sz w:val="20"/>
          <w:szCs w:val="20"/>
        </w:rPr>
        <w:t xml:space="preserve">Forest data is already reported to several different international processes. The Commission should make use of existing </w:t>
      </w:r>
      <w:r w:rsidR="007F0C04">
        <w:rPr>
          <w:rStyle w:val="CCNormal"/>
          <w:sz w:val="20"/>
          <w:szCs w:val="20"/>
          <w:lang w:val="en-US"/>
        </w:rPr>
        <w:t xml:space="preserve">legislation and tools </w:t>
      </w:r>
      <w:r w:rsidRPr="00F53135">
        <w:rPr>
          <w:rStyle w:val="CCNormal"/>
          <w:sz w:val="20"/>
          <w:szCs w:val="20"/>
        </w:rPr>
        <w:t>and not propose overlapping and burdensome regulation.</w:t>
      </w:r>
      <w:r w:rsidR="00A26759" w:rsidRPr="00A26759">
        <w:t xml:space="preserve"> </w:t>
      </w:r>
      <w:r w:rsidR="00A26759" w:rsidRPr="00A26759">
        <w:rPr>
          <w:rStyle w:val="CCNormal"/>
          <w:sz w:val="20"/>
          <w:szCs w:val="20"/>
        </w:rPr>
        <w:t>Was it considered? No</w:t>
      </w:r>
      <w:r w:rsidR="00C12324">
        <w:rPr>
          <w:rStyle w:val="CCNormal"/>
          <w:sz w:val="20"/>
          <w:szCs w:val="20"/>
          <w:lang w:val="en-US"/>
        </w:rPr>
        <w:t>.</w:t>
      </w:r>
    </w:p>
    <w:p w14:paraId="3BBFEF1F" w14:textId="02A57B4E" w:rsidR="00F53135" w:rsidRPr="00C12324" w:rsidRDefault="00173437" w:rsidP="001E1ED9">
      <w:pPr>
        <w:rPr>
          <w:rStyle w:val="CCNormal"/>
          <w:sz w:val="20"/>
          <w:szCs w:val="20"/>
          <w:lang w:val="en-US"/>
        </w:rPr>
      </w:pPr>
      <w:r>
        <w:rPr>
          <w:rStyle w:val="CCNormal"/>
          <w:sz w:val="20"/>
          <w:szCs w:val="20"/>
          <w:lang w:val="en-US"/>
        </w:rPr>
        <w:t xml:space="preserve">Numerous data that </w:t>
      </w:r>
      <w:r w:rsidR="00A26759">
        <w:rPr>
          <w:rStyle w:val="CCNormal"/>
          <w:sz w:val="20"/>
          <w:szCs w:val="20"/>
          <w:lang w:val="en-US"/>
        </w:rPr>
        <w:t>the Commission</w:t>
      </w:r>
      <w:r>
        <w:rPr>
          <w:rStyle w:val="CCNormal"/>
          <w:sz w:val="20"/>
          <w:szCs w:val="20"/>
          <w:lang w:val="en-US"/>
        </w:rPr>
        <w:t xml:space="preserve"> </w:t>
      </w:r>
      <w:r w:rsidR="007F0C04">
        <w:rPr>
          <w:rStyle w:val="CCNormal"/>
          <w:sz w:val="20"/>
          <w:szCs w:val="20"/>
          <w:lang w:val="en-US"/>
        </w:rPr>
        <w:t>intends</w:t>
      </w:r>
      <w:r>
        <w:rPr>
          <w:rStyle w:val="CCNormal"/>
          <w:sz w:val="20"/>
          <w:szCs w:val="20"/>
          <w:lang w:val="en-US"/>
        </w:rPr>
        <w:t xml:space="preserve"> to collect may include rather sensitive information of private property and ownership that both questioned</w:t>
      </w:r>
      <w:r w:rsidRPr="00173437">
        <w:rPr>
          <w:rStyle w:val="CCNormal"/>
          <w:sz w:val="20"/>
          <w:szCs w:val="20"/>
        </w:rPr>
        <w:t xml:space="preserve"> data</w:t>
      </w:r>
      <w:r>
        <w:rPr>
          <w:rStyle w:val="CCNormal"/>
          <w:sz w:val="20"/>
          <w:szCs w:val="20"/>
          <w:lang w:val="en-US"/>
        </w:rPr>
        <w:t xml:space="preserve"> sharing and the way th</w:t>
      </w:r>
      <w:r w:rsidR="00C12324">
        <w:rPr>
          <w:rStyle w:val="CCNormal"/>
          <w:sz w:val="20"/>
          <w:szCs w:val="20"/>
          <w:lang w:val="en-US"/>
        </w:rPr>
        <w:t xml:space="preserve">at </w:t>
      </w:r>
      <w:r>
        <w:rPr>
          <w:rStyle w:val="CCNormal"/>
          <w:sz w:val="20"/>
          <w:szCs w:val="20"/>
          <w:lang w:val="en-US"/>
        </w:rPr>
        <w:t>data will be used</w:t>
      </w:r>
      <w:r w:rsidRPr="00173437">
        <w:rPr>
          <w:rStyle w:val="CCNormal"/>
          <w:sz w:val="20"/>
          <w:szCs w:val="20"/>
          <w:lang w:val="en-US"/>
        </w:rPr>
        <w:t xml:space="preserve">. </w:t>
      </w:r>
      <w:r w:rsidR="00A26759">
        <w:rPr>
          <w:rStyle w:val="CCNormal"/>
          <w:sz w:val="20"/>
          <w:szCs w:val="20"/>
          <w:lang w:val="en-US"/>
        </w:rPr>
        <w:t>Professionals proposed to l</w:t>
      </w:r>
      <w:r w:rsidRPr="00173437">
        <w:rPr>
          <w:rStyle w:val="CCNormal"/>
          <w:sz w:val="20"/>
          <w:szCs w:val="20"/>
          <w:lang w:val="en-US"/>
        </w:rPr>
        <w:t>imit data</w:t>
      </w:r>
      <w:r w:rsidR="00C12324">
        <w:rPr>
          <w:rStyle w:val="CCNormal"/>
          <w:sz w:val="20"/>
          <w:szCs w:val="20"/>
          <w:lang w:val="en-US"/>
        </w:rPr>
        <w:t>-</w:t>
      </w:r>
      <w:r w:rsidRPr="00173437">
        <w:rPr>
          <w:rStyle w:val="CCNormal"/>
          <w:sz w:val="20"/>
          <w:szCs w:val="20"/>
          <w:lang w:val="en-US"/>
        </w:rPr>
        <w:t xml:space="preserve">sharing of all collected forest data to national or regional level </w:t>
      </w:r>
      <w:r w:rsidR="00A26759">
        <w:rPr>
          <w:rStyle w:val="CCNormal"/>
          <w:sz w:val="20"/>
          <w:szCs w:val="20"/>
          <w:lang w:val="en-US"/>
        </w:rPr>
        <w:t>to</w:t>
      </w:r>
      <w:r w:rsidRPr="00173437">
        <w:rPr>
          <w:rStyle w:val="CCNormal"/>
          <w:sz w:val="20"/>
          <w:szCs w:val="20"/>
          <w:lang w:val="en-US"/>
        </w:rPr>
        <w:t xml:space="preserve"> contribute to data protection and </w:t>
      </w:r>
      <w:r w:rsidR="00A26759">
        <w:rPr>
          <w:rStyle w:val="CCNormal"/>
          <w:sz w:val="20"/>
          <w:szCs w:val="20"/>
          <w:lang w:val="en-US"/>
        </w:rPr>
        <w:t>to</w:t>
      </w:r>
      <w:r w:rsidRPr="00173437">
        <w:rPr>
          <w:rStyle w:val="CCNormal"/>
          <w:sz w:val="20"/>
          <w:szCs w:val="20"/>
          <w:lang w:val="en-US"/>
        </w:rPr>
        <w:t xml:space="preserve"> avoid any misinterpretation or misuse.</w:t>
      </w:r>
      <w:r>
        <w:rPr>
          <w:rStyle w:val="CCNormal"/>
          <w:sz w:val="20"/>
          <w:szCs w:val="20"/>
          <w:lang w:val="en-US"/>
        </w:rPr>
        <w:t xml:space="preserve"> </w:t>
      </w:r>
      <w:r w:rsidR="00A26759" w:rsidRPr="00A26759">
        <w:rPr>
          <w:rStyle w:val="CCNormal"/>
          <w:sz w:val="20"/>
          <w:szCs w:val="20"/>
        </w:rPr>
        <w:t>Was it considered? No</w:t>
      </w:r>
      <w:r w:rsidR="00C12324">
        <w:rPr>
          <w:rStyle w:val="CCNormal"/>
          <w:sz w:val="20"/>
          <w:szCs w:val="20"/>
          <w:lang w:val="en-US"/>
        </w:rPr>
        <w:t>.</w:t>
      </w:r>
    </w:p>
    <w:p w14:paraId="15F16A25" w14:textId="6A18B8F2" w:rsidR="00925C9C" w:rsidRDefault="003900F5" w:rsidP="00235A0D">
      <w:pPr>
        <w:rPr>
          <w:rStyle w:val="CCNormal"/>
          <w:sz w:val="20"/>
          <w:szCs w:val="20"/>
        </w:rPr>
      </w:pPr>
      <w:r w:rsidRPr="00BF5131">
        <w:rPr>
          <w:rStyle w:val="CCNormal"/>
          <w:sz w:val="20"/>
          <w:szCs w:val="20"/>
        </w:rPr>
        <w:t xml:space="preserve">We count on the Agriculture </w:t>
      </w:r>
      <w:r w:rsidR="00556E6A" w:rsidRPr="00BF5131">
        <w:rPr>
          <w:rStyle w:val="CCNormal"/>
          <w:sz w:val="20"/>
          <w:szCs w:val="20"/>
        </w:rPr>
        <w:t>Council</w:t>
      </w:r>
      <w:r w:rsidR="00556E6A">
        <w:rPr>
          <w:rStyle w:val="CCNormal"/>
          <w:sz w:val="20"/>
          <w:szCs w:val="20"/>
          <w:lang w:val="en-US"/>
        </w:rPr>
        <w:t xml:space="preserve"> </w:t>
      </w:r>
      <w:r w:rsidR="00556E6A" w:rsidRPr="00BF5131">
        <w:rPr>
          <w:rStyle w:val="CCNormal"/>
          <w:sz w:val="20"/>
          <w:szCs w:val="20"/>
        </w:rPr>
        <w:t>to</w:t>
      </w:r>
      <w:r w:rsidRPr="00BF5131">
        <w:rPr>
          <w:rStyle w:val="CCNormal"/>
          <w:sz w:val="20"/>
          <w:szCs w:val="20"/>
        </w:rPr>
        <w:t xml:space="preserve"> take the lead on this file</w:t>
      </w:r>
      <w:r w:rsidR="00173437">
        <w:rPr>
          <w:rStyle w:val="CCNormal"/>
          <w:sz w:val="20"/>
          <w:szCs w:val="20"/>
          <w:lang w:val="en-US"/>
        </w:rPr>
        <w:t xml:space="preserve"> and on MEPs to listen to forest</w:t>
      </w:r>
      <w:r w:rsidR="007F0C04">
        <w:rPr>
          <w:rStyle w:val="CCNormal"/>
          <w:sz w:val="20"/>
          <w:szCs w:val="20"/>
          <w:lang w:val="en-US"/>
        </w:rPr>
        <w:t xml:space="preserve"> owners and their cooperatives</w:t>
      </w:r>
      <w:r w:rsidR="00173437">
        <w:rPr>
          <w:rStyle w:val="CCNormal"/>
          <w:sz w:val="20"/>
          <w:szCs w:val="20"/>
          <w:lang w:val="en-US"/>
        </w:rPr>
        <w:t xml:space="preserve"> concerns</w:t>
      </w:r>
      <w:r w:rsidR="00C12324">
        <w:rPr>
          <w:rStyle w:val="CCNormal"/>
          <w:sz w:val="20"/>
          <w:szCs w:val="20"/>
          <w:lang w:val="en-US"/>
        </w:rPr>
        <w:t>, which</w:t>
      </w:r>
      <w:r w:rsidR="00173437">
        <w:rPr>
          <w:rStyle w:val="CCNormal"/>
          <w:sz w:val="20"/>
          <w:szCs w:val="20"/>
          <w:lang w:val="en-US"/>
        </w:rPr>
        <w:t xml:space="preserve"> wasn’t the case </w:t>
      </w:r>
      <w:r w:rsidR="007F0C04">
        <w:rPr>
          <w:rStyle w:val="CCNormal"/>
          <w:sz w:val="20"/>
          <w:szCs w:val="20"/>
          <w:lang w:val="en-US"/>
        </w:rPr>
        <w:t>with the European Commission</w:t>
      </w:r>
      <w:r w:rsidR="007F0C04" w:rsidDel="007F0C04">
        <w:rPr>
          <w:rStyle w:val="CCNormal"/>
          <w:sz w:val="20"/>
          <w:szCs w:val="20"/>
          <w:lang w:val="en-US"/>
        </w:rPr>
        <w:t xml:space="preserve"> </w:t>
      </w:r>
      <w:r w:rsidR="007F0C04">
        <w:rPr>
          <w:rStyle w:val="CCNormal"/>
          <w:sz w:val="20"/>
          <w:szCs w:val="20"/>
          <w:lang w:val="en-US"/>
        </w:rPr>
        <w:t>due to the lack of a constructive dialogue</w:t>
      </w:r>
      <w:r w:rsidR="00173437">
        <w:rPr>
          <w:rStyle w:val="CCNormal"/>
          <w:sz w:val="20"/>
          <w:szCs w:val="20"/>
          <w:lang w:val="en-US"/>
        </w:rPr>
        <w:t>.</w:t>
      </w:r>
      <w:r w:rsidRPr="00BF5131">
        <w:rPr>
          <w:rStyle w:val="CCNormal"/>
          <w:sz w:val="20"/>
          <w:szCs w:val="20"/>
        </w:rPr>
        <w:t xml:space="preserve"> </w:t>
      </w:r>
    </w:p>
    <w:p w14:paraId="6981D718" w14:textId="77777777" w:rsidR="00182716" w:rsidRPr="00135F43" w:rsidRDefault="00D67B9C" w:rsidP="00244682">
      <w:pPr>
        <w:rPr>
          <w:lang w:val="en-GB"/>
        </w:rPr>
      </w:pPr>
      <w:sdt>
        <w:sdtPr>
          <w:rPr>
            <w:rFonts w:ascii="Montserrat" w:hAnsi="Montserrat"/>
            <w:b/>
            <w:bCs/>
            <w:color w:val="697331"/>
            <w:sz w:val="28"/>
            <w:szCs w:val="28"/>
          </w:rPr>
          <w:id w:val="636535682"/>
          <w:placeholder>
            <w:docPart w:val="686D4AF86B68413C9F4B86F217F5F0CC"/>
          </w:placeholder>
          <w:temporary/>
        </w:sdtPr>
        <w:sdtEndPr/>
        <w:sdtContent>
          <w:r w:rsidR="00767438" w:rsidRPr="00925C9C">
            <w:rPr>
              <w:rFonts w:ascii="Montserrat" w:hAnsi="Montserrat"/>
              <w:b/>
              <w:bCs/>
              <w:color w:val="697331"/>
              <w:sz w:val="28"/>
              <w:szCs w:val="28"/>
            </w:rPr>
            <w:t>-END-</w:t>
          </w:r>
        </w:sdtContent>
      </w:sdt>
      <w:r w:rsidR="00CC4394" w:rsidRPr="00135F43">
        <w:rPr>
          <w:rFonts w:ascii="Montserrat" w:hAnsi="Montserrat"/>
          <w:b/>
          <w:bCs/>
          <w:color w:val="697331"/>
          <w:sz w:val="28"/>
          <w:szCs w:val="28"/>
          <w:lang w:val="en-GB"/>
        </w:rPr>
        <w:t xml:space="preserve"> </w:t>
      </w:r>
    </w:p>
    <w:p w14:paraId="3525A2C3" w14:textId="77777777" w:rsidR="000356F5" w:rsidRPr="000356F5" w:rsidRDefault="000356F5" w:rsidP="00DF6217">
      <w:pPr>
        <w:pStyle w:val="CCDocBody"/>
        <w:rPr>
          <w:rFonts w:ascii="Montserrat" w:hAnsi="Montserrat"/>
          <w:color w:val="3A3838"/>
          <w:sz w:val="20"/>
          <w:szCs w:val="20"/>
        </w:rPr>
      </w:pPr>
      <w:r w:rsidRPr="000356F5">
        <w:rPr>
          <w:rFonts w:ascii="Montserrat" w:hAnsi="Montserrat"/>
          <w:color w:val="3A3838"/>
          <w:sz w:val="20"/>
          <w:szCs w:val="20"/>
        </w:rPr>
        <w:lastRenderedPageBreak/>
        <w:t xml:space="preserve">Translations will be available in DE, ES, FR, IT, PL and RO on the Copa-Cogeca website soon. </w:t>
      </w:r>
    </w:p>
    <w:p w14:paraId="7FE1F405" w14:textId="77777777" w:rsidR="00E6727E" w:rsidRPr="00135F43" w:rsidRDefault="00E6727E" w:rsidP="00DF6217">
      <w:pPr>
        <w:pStyle w:val="CCDocBody"/>
        <w:rPr>
          <w:sz w:val="20"/>
          <w:szCs w:val="20"/>
        </w:rPr>
      </w:pPr>
      <w:r w:rsidRPr="00135F43">
        <w:rPr>
          <w:rStyle w:val="CCNormal"/>
          <w:sz w:val="20"/>
          <w:szCs w:val="20"/>
        </w:rPr>
        <w:t>About</w:t>
      </w:r>
      <w:r w:rsidR="00244682" w:rsidRPr="00135F43">
        <w:rPr>
          <w:rStyle w:val="CCNormal"/>
          <w:sz w:val="20"/>
          <w:szCs w:val="20"/>
        </w:rPr>
        <w:t xml:space="preserve"> us</w:t>
      </w:r>
      <w:r w:rsidRPr="00135F43">
        <w:rPr>
          <w:rStyle w:val="CCNormal"/>
          <w:sz w:val="20"/>
          <w:szCs w:val="20"/>
        </w:rPr>
        <w:t xml:space="preserve"> - Copa and Cogeca are the united voice of farmers and agri-cooperatives in the EU. Together, we ensure that EU agriculture is sustainable, innovative and competitive, while guaranteeing food security for 500 million people throughout Europe. &gt;&gt;&gt; More information </w:t>
      </w:r>
      <w:hyperlink r:id="rId11" w:history="1">
        <w:r w:rsidRPr="00135F43">
          <w:rPr>
            <w:rStyle w:val="Hyperlink"/>
            <w:rFonts w:ascii="Montserrat" w:hAnsi="Montserrat"/>
            <w:sz w:val="20"/>
            <w:szCs w:val="20"/>
          </w:rPr>
          <w:t>www.copa-cogeca.eu</w:t>
        </w:r>
      </w:hyperlink>
    </w:p>
    <w:sdt>
      <w:sdtPr>
        <w:rPr>
          <w:rFonts w:ascii="Montserrat Light" w:eastAsiaTheme="minorHAnsi" w:hAnsi="Montserrat Light" w:cstheme="minorBidi"/>
          <w:color w:val="58595B"/>
          <w:sz w:val="22"/>
          <w:szCs w:val="22"/>
          <w:lang w:eastAsia="en-US"/>
        </w:rPr>
        <w:id w:val="-926261863"/>
        <w:lock w:val="sdtContentLocked"/>
        <w:placeholder>
          <w:docPart w:val="686D4AF86B68413C9F4B86F217F5F0CC"/>
        </w:placeholder>
      </w:sdtPr>
      <w:sdtEndPr/>
      <w:sdtContent>
        <w:p w14:paraId="1A5B5436" w14:textId="77777777" w:rsidR="00B650F0" w:rsidRPr="00B953B8" w:rsidRDefault="00B650F0" w:rsidP="00445C22">
          <w:pPr>
            <w:pStyle w:val="NormalWeb"/>
            <w:shd w:val="clear" w:color="auto" w:fill="FFFFFF"/>
            <w:spacing w:before="0" w:beforeAutospacing="0"/>
            <w:rPr>
              <w:rFonts w:eastAsiaTheme="minorHAnsi"/>
            </w:rPr>
          </w:pPr>
          <w:r>
            <w:rPr>
              <w:rFonts w:ascii="Montserrat Light" w:eastAsiaTheme="minorHAnsi" w:hAnsi="Montserrat Light" w:cstheme="minorBidi"/>
              <w:noProof/>
              <w:color w:val="58595B"/>
              <w:sz w:val="22"/>
              <w:szCs w:val="22"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7427A64" wp14:editId="5C5E2877">
                    <wp:simplePos x="0" y="0"/>
                    <wp:positionH relativeFrom="column">
                      <wp:posOffset>-28576</wp:posOffset>
                    </wp:positionH>
                    <wp:positionV relativeFrom="paragraph">
                      <wp:posOffset>109220</wp:posOffset>
                    </wp:positionV>
                    <wp:extent cx="5838825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83882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2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w14:anchorId="63560C76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8.6pt" to="457.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" strokecolor="#ed7d31 [3205]" strokeweight="1.5pt">
                    <v:stroke joinstyle="miter"/>
                  </v:line>
                </w:pict>
              </mc:Fallback>
            </mc:AlternateContent>
          </w:r>
        </w:p>
      </w:sdtContent>
    </w:sdt>
    <w:sdt>
      <w:sdtPr>
        <w:rPr>
          <w:rStyle w:val="CCNormal"/>
          <w:rFonts w:eastAsiaTheme="minorHAnsi"/>
          <w:sz w:val="20"/>
          <w:szCs w:val="20"/>
        </w:rPr>
        <w:id w:val="2040863808"/>
        <w:placeholder>
          <w:docPart w:val="686D4AF86B68413C9F4B86F217F5F0CC"/>
        </w:placeholder>
        <w:temporary/>
      </w:sdtPr>
      <w:sdtEndPr>
        <w:rPr>
          <w:rStyle w:val="CCNormal"/>
        </w:rPr>
      </w:sdtEndPr>
      <w:sdtContent>
        <w:p w14:paraId="3CBA60C7" w14:textId="77777777" w:rsidR="00445C22" w:rsidRPr="00135F43" w:rsidRDefault="00244682" w:rsidP="00445C22">
          <w:pPr>
            <w:pStyle w:val="NormalWeb"/>
            <w:shd w:val="clear" w:color="auto" w:fill="FFFFFF"/>
            <w:spacing w:before="0" w:beforeAutospacing="0"/>
            <w:rPr>
              <w:rFonts w:ascii="Montserrat" w:eastAsiaTheme="minorHAnsi" w:hAnsi="Montserrat"/>
              <w:sz w:val="20"/>
              <w:szCs w:val="20"/>
            </w:rPr>
          </w:pPr>
          <w:r w:rsidRPr="00135F43">
            <w:rPr>
              <w:rStyle w:val="CCNormal"/>
              <w:rFonts w:eastAsiaTheme="minorHAnsi"/>
              <w:sz w:val="20"/>
              <w:szCs w:val="20"/>
            </w:rPr>
            <w:t>For further information, please contact</w:t>
          </w:r>
        </w:p>
      </w:sdtContent>
    </w:sdt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4763"/>
      </w:tblGrid>
      <w:tr w:rsidR="00E6727E" w:rsidRPr="00135F43" w14:paraId="20816067" w14:textId="77777777" w:rsidTr="00716D7C">
        <w:tc>
          <w:tcPr>
            <w:tcW w:w="4253" w:type="dxa"/>
          </w:tcPr>
          <w:p w14:paraId="551F7EDE" w14:textId="74347A63" w:rsidR="00E6727E" w:rsidRPr="00135F43" w:rsidRDefault="00A26759" w:rsidP="00B953B8">
            <w:pPr>
              <w:pStyle w:val="NoSpacing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Oana Neagu</w:t>
            </w:r>
          </w:p>
          <w:p w14:paraId="3452FCEA" w14:textId="660FC8B0" w:rsidR="00E6727E" w:rsidRPr="00135F43" w:rsidRDefault="00A26759" w:rsidP="00B953B8">
            <w:pPr>
              <w:pStyle w:val="NoSpacing"/>
              <w:rPr>
                <w:rStyle w:val="CCNoSpacing"/>
                <w:rFonts w:ascii="Montserrat" w:hAnsi="Montserrat"/>
                <w:sz w:val="20"/>
                <w:szCs w:val="20"/>
              </w:rPr>
            </w:pPr>
            <w:r>
              <w:rPr>
                <w:rStyle w:val="CCNoSpacing"/>
                <w:rFonts w:ascii="Montserrat" w:hAnsi="Montserrat"/>
                <w:sz w:val="20"/>
                <w:szCs w:val="20"/>
              </w:rPr>
              <w:t>Director, General Affairs</w:t>
            </w:r>
          </w:p>
          <w:p w14:paraId="6EBD76EB" w14:textId="41382577" w:rsidR="00E6727E" w:rsidRPr="00135F43" w:rsidRDefault="00A26759" w:rsidP="00B953B8">
            <w:pPr>
              <w:rPr>
                <w:rFonts w:ascii="Montserrat" w:hAnsi="Montserrat"/>
                <w:sz w:val="20"/>
                <w:szCs w:val="20"/>
              </w:rPr>
            </w:pPr>
            <w:r>
              <w:rPr>
                <w:rStyle w:val="Hyperlink"/>
                <w:rFonts w:ascii="Montserrat" w:hAnsi="Montserrat"/>
                <w:sz w:val="20"/>
                <w:szCs w:val="20"/>
              </w:rPr>
              <w:t>oana.neagu@copa-cogeca.eu</w:t>
            </w:r>
          </w:p>
        </w:tc>
        <w:tc>
          <w:tcPr>
            <w:tcW w:w="4763" w:type="dxa"/>
          </w:tcPr>
          <w:p w14:paraId="7588145F" w14:textId="5E5DEB1F" w:rsidR="00E6727E" w:rsidRPr="00135F43" w:rsidRDefault="00A26759" w:rsidP="00B953B8">
            <w:pPr>
              <w:pStyle w:val="NoSpacing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Jean-Baptiste Boucher</w:t>
            </w:r>
          </w:p>
          <w:p w14:paraId="00827C39" w14:textId="60ED4C43" w:rsidR="00E6727E" w:rsidRPr="00135F43" w:rsidRDefault="00A26759" w:rsidP="00B953B8">
            <w:pPr>
              <w:pStyle w:val="NoSpacing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Communication Director</w:t>
            </w:r>
          </w:p>
          <w:p w14:paraId="28E445FD" w14:textId="4CD78E9E" w:rsidR="00E6727E" w:rsidRPr="00135F43" w:rsidRDefault="00A26759" w:rsidP="00B953B8">
            <w:pPr>
              <w:pStyle w:val="NoSpacing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+32 474 84 08 36</w:t>
            </w:r>
          </w:p>
          <w:p w14:paraId="585DC5FD" w14:textId="71647509" w:rsidR="00E6727E" w:rsidRPr="00135F43" w:rsidRDefault="00A26759" w:rsidP="00B953B8">
            <w:pPr>
              <w:rPr>
                <w:rFonts w:ascii="Montserrat" w:hAnsi="Montserrat"/>
                <w:sz w:val="20"/>
                <w:szCs w:val="20"/>
              </w:rPr>
            </w:pPr>
            <w:r>
              <w:rPr>
                <w:rStyle w:val="Hyperlink"/>
                <w:rFonts w:ascii="Montserrat" w:hAnsi="Montserrat"/>
                <w:sz w:val="20"/>
                <w:szCs w:val="20"/>
              </w:rPr>
              <w:t>jean-baptiste.boucher@copa-cogeca.eu</w:t>
            </w:r>
          </w:p>
        </w:tc>
      </w:tr>
    </w:tbl>
    <w:p w14:paraId="1E5C175A" w14:textId="77777777" w:rsidR="00E6727E" w:rsidRDefault="00E6727E" w:rsidP="00135F43"/>
    <w:p w14:paraId="4DF8998F" w14:textId="77777777" w:rsidR="00817677" w:rsidRDefault="00817677" w:rsidP="00135F43"/>
    <w:p w14:paraId="5527CFD3" w14:textId="77777777" w:rsidR="00817677" w:rsidRDefault="00817677" w:rsidP="00817677">
      <w:pPr>
        <w:jc w:val="center"/>
        <w:rPr>
          <w:lang w:val="fr-FR"/>
        </w:rPr>
      </w:pPr>
      <w:r>
        <w:rPr>
          <w:lang w:val="fr-FR"/>
        </w:rPr>
        <w:t>Press Release Mailing List</w:t>
      </w:r>
    </w:p>
    <w:p w14:paraId="735CB96D" w14:textId="77777777" w:rsidR="00817677" w:rsidRPr="00817677" w:rsidRDefault="00817677" w:rsidP="00817677">
      <w:pPr>
        <w:jc w:val="center"/>
        <w:rPr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434AC7" wp14:editId="67987D32">
                <wp:simplePos x="0" y="0"/>
                <wp:positionH relativeFrom="column">
                  <wp:posOffset>3355675</wp:posOffset>
                </wp:positionH>
                <wp:positionV relativeFrom="paragraph">
                  <wp:posOffset>153395</wp:posOffset>
                </wp:positionV>
                <wp:extent cx="1112520" cy="361950"/>
                <wp:effectExtent l="0" t="0" r="11430" b="19050"/>
                <wp:wrapNone/>
                <wp:docPr id="655128924" name="Rectangle: Rounded Corners 1">
                  <a:hlinkClick xmlns:a="http://schemas.openxmlformats.org/drawingml/2006/main" r:id="rId12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520" cy="361950"/>
                        </a:xfrm>
                        <a:prstGeom prst="roundRect">
                          <a:avLst/>
                        </a:prstGeom>
                        <a:solidFill>
                          <a:srgbClr val="CA6D05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CEE3E" w14:textId="77777777" w:rsidR="00817677" w:rsidRPr="00817677" w:rsidRDefault="00817677" w:rsidP="0081767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817677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fr-FR"/>
                              </w:rPr>
                              <w:t>Unsubscribe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434AC7" id="Rectangle: Rounded Corners 1" o:spid="_x0000_s1026" href="https://copa-cogeca.us19.list-manage.com/unsubscribe?u=5371341183d4c12ce11c119f5&amp;id=6d3072a5f7&amp;e=%5bUNIQID%5d&amp;c=d1f96d5be5" style="position:absolute;left:0;text-align:left;margin-left:264.25pt;margin-top:12.1pt;width:87.6pt;height:28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" o:button="t" fillcolor="#ca6d05" strokecolor="#375623 [1609]" strokeweight="1pt">
                <v:fill o:detectmouseclick="t"/>
                <v:stroke joinstyle="miter"/>
                <v:textbox>
                  <w:txbxContent>
                    <w:p w14:paraId="35CCEE3E" w14:textId="77777777" w:rsidR="00817677" w:rsidRPr="00817677" w:rsidRDefault="00817677" w:rsidP="0081767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fr-FR"/>
                        </w:rPr>
                      </w:pPr>
                      <w:r w:rsidRPr="00817677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fr-FR"/>
                        </w:rPr>
                        <w:t>Unsubscribe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07DD40" wp14:editId="28BFC448">
                <wp:simplePos x="0" y="0"/>
                <wp:positionH relativeFrom="column">
                  <wp:posOffset>1457864</wp:posOffset>
                </wp:positionH>
                <wp:positionV relativeFrom="paragraph">
                  <wp:posOffset>153395</wp:posOffset>
                </wp:positionV>
                <wp:extent cx="1112808" cy="362310"/>
                <wp:effectExtent l="0" t="0" r="11430" b="19050"/>
                <wp:wrapNone/>
                <wp:docPr id="1190403050" name="Rectangle: Rounded Corners 1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808" cy="362310"/>
                        </a:xfrm>
                        <a:prstGeom prst="roundRect">
                          <a:avLst/>
                        </a:prstGeom>
                        <a:solidFill>
                          <a:srgbClr val="6B7213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5A7324" w14:textId="77777777" w:rsidR="00817677" w:rsidRPr="00817677" w:rsidRDefault="00817677" w:rsidP="0081767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817677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fr-FR"/>
                              </w:rPr>
                              <w:t>Subscribe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7DD40" id="_x0000_s1027" href="https://form.jotform.com/copacogeca/press-release-subscription" style="position:absolute;left:0;text-align:left;margin-left:114.8pt;margin-top:12.1pt;width:87.6pt;height:28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" o:button="t" fillcolor="#6b7213" strokecolor="#375623 [1609]" strokeweight="1pt">
                <v:fill o:detectmouseclick="t"/>
                <v:stroke joinstyle="miter"/>
                <v:textbox>
                  <w:txbxContent>
                    <w:p w14:paraId="545A7324" w14:textId="77777777" w:rsidR="00817677" w:rsidRPr="00817677" w:rsidRDefault="00817677" w:rsidP="0081767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fr-FR"/>
                        </w:rPr>
                      </w:pPr>
                      <w:r w:rsidRPr="00817677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fr-FR"/>
                        </w:rPr>
                        <w:t>Subscribe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817677" w:rsidRPr="00817677" w:rsidSect="00107120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440" w:bottom="1985" w:left="1440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9AB93" w14:textId="77777777" w:rsidR="00E67982" w:rsidRPr="00716D7C" w:rsidRDefault="00E67982" w:rsidP="00716D7C">
      <w:r>
        <w:separator/>
      </w:r>
    </w:p>
  </w:endnote>
  <w:endnote w:type="continuationSeparator" w:id="0">
    <w:p w14:paraId="76EB67D5" w14:textId="77777777" w:rsidR="00E67982" w:rsidRPr="00716D7C" w:rsidRDefault="00E67982" w:rsidP="00716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17BE266-1611-4E5F-920B-792514039989}"/>
    <w:embedBold r:id="rId2" w:fontKey="{F89517D6-B0D3-46EA-88A4-C5BE926BDB7D}"/>
  </w:font>
  <w:font w:name="Montserrat Light">
    <w:charset w:val="00"/>
    <w:family w:val="auto"/>
    <w:pitch w:val="variable"/>
    <w:sig w:usb0="2000020F" w:usb1="00000003" w:usb2="00000000" w:usb3="00000000" w:csb0="00000197" w:csb1="00000000"/>
    <w:embedRegular r:id="rId3" w:fontKey="{AFE31EDD-E6C3-42A3-BE6F-A8603A5E9DA8}"/>
    <w:embedBold r:id="rId4" w:fontKey="{C7591275-B2B7-47FE-8C7B-EEBAC54AFEC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BE228765-C486-4B80-ABAF-52F40DA78FE4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  <w:embedRegular r:id="rId6" w:fontKey="{08BA6992-DB61-4E89-8122-86000C42CABA}"/>
    <w:embedBold r:id="rId7" w:fontKey="{8D2B9B60-7160-4D88-912D-07DDD358164D}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89AB6" w14:textId="77777777" w:rsidR="00107120" w:rsidRPr="008403E3" w:rsidRDefault="00107120" w:rsidP="00107120">
    <w:pPr>
      <w:spacing w:after="0"/>
      <w:ind w:left="1134"/>
      <w:rPr>
        <w:rFonts w:ascii="Montserrat" w:hAnsi="Montserrat"/>
        <w:sz w:val="16"/>
        <w:szCs w:val="16"/>
      </w:rPr>
    </w:pPr>
    <w:r w:rsidRPr="008403E3">
      <w:rPr>
        <w:rFonts w:ascii="Montserrat" w:hAnsi="Montserrat"/>
        <w:noProof/>
        <w:color w:val="000000" w:themeColor="text1"/>
        <w:sz w:val="16"/>
        <w:szCs w:val="16"/>
      </w:rPr>
      <w:drawing>
        <wp:anchor distT="0" distB="0" distL="114300" distR="114300" simplePos="0" relativeHeight="251661312" behindDoc="1" locked="0" layoutInCell="1" allowOverlap="1" wp14:anchorId="0A7E1E36" wp14:editId="2359AB7A">
          <wp:simplePos x="0" y="0"/>
          <wp:positionH relativeFrom="margin">
            <wp:posOffset>60960</wp:posOffset>
          </wp:positionH>
          <wp:positionV relativeFrom="paragraph">
            <wp:posOffset>-60325</wp:posOffset>
          </wp:positionV>
          <wp:extent cx="495300" cy="506606"/>
          <wp:effectExtent l="0" t="0" r="0" b="8255"/>
          <wp:wrapNone/>
          <wp:docPr id="6" name="Picture 6" descr="A close-up of a flower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close-up of a flower&#10;&#10;Description automatically generated with low confidence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5066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03E3">
      <w:rPr>
        <w:rFonts w:ascii="Montserrat" w:hAnsi="Montserrat"/>
        <w:sz w:val="16"/>
        <w:szCs w:val="16"/>
      </w:rPr>
      <w:t xml:space="preserve">Copa - Cogeca | European Farmers European Agri-Cooperatives </w:t>
    </w:r>
  </w:p>
  <w:p w14:paraId="0634309B" w14:textId="77777777" w:rsidR="00107120" w:rsidRPr="008403E3" w:rsidRDefault="00107120" w:rsidP="00107120">
    <w:pPr>
      <w:spacing w:after="0"/>
      <w:ind w:left="1134"/>
      <w:rPr>
        <w:rFonts w:ascii="Montserrat" w:hAnsi="Montserrat"/>
        <w:sz w:val="16"/>
        <w:szCs w:val="16"/>
      </w:rPr>
    </w:pPr>
    <w:r w:rsidRPr="008403E3">
      <w:rPr>
        <w:rFonts w:ascii="Montserrat" w:hAnsi="Montserrat"/>
        <w:sz w:val="16"/>
        <w:szCs w:val="16"/>
      </w:rPr>
      <w:t xml:space="preserve">61, Rue de Trèves | B - 1040 Bruxelles | www.copa-cogeca.eu  </w:t>
    </w:r>
  </w:p>
  <w:p w14:paraId="1B3960C9" w14:textId="77777777" w:rsidR="00107120" w:rsidRPr="008403E3" w:rsidRDefault="00107120" w:rsidP="00107120">
    <w:pPr>
      <w:spacing w:after="0"/>
      <w:ind w:left="1134"/>
      <w:rPr>
        <w:rFonts w:ascii="Montserrat" w:hAnsi="Montserrat"/>
        <w:sz w:val="16"/>
        <w:szCs w:val="16"/>
      </w:rPr>
    </w:pPr>
    <w:r w:rsidRPr="008403E3">
      <w:rPr>
        <w:rFonts w:ascii="Montserrat" w:hAnsi="Montserrat"/>
        <w:sz w:val="16"/>
        <w:szCs w:val="16"/>
      </w:rPr>
      <w:t>EU Transparency Register Number | Copa 44856881231-49 | Cogeca 09586631237-74</w:t>
    </w:r>
  </w:p>
  <w:p w14:paraId="0342B486" w14:textId="77777777" w:rsidR="00107120" w:rsidRDefault="0010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2434D" w14:textId="77777777" w:rsidR="00107120" w:rsidRPr="008403E3" w:rsidRDefault="00107120" w:rsidP="00107120">
    <w:pPr>
      <w:spacing w:after="0"/>
      <w:ind w:left="1134"/>
      <w:rPr>
        <w:rFonts w:ascii="Montserrat" w:hAnsi="Montserrat"/>
        <w:sz w:val="16"/>
        <w:szCs w:val="16"/>
      </w:rPr>
    </w:pPr>
    <w:r w:rsidRPr="008403E3">
      <w:rPr>
        <w:rFonts w:ascii="Montserrat" w:hAnsi="Montserrat"/>
        <w:noProof/>
        <w:color w:val="000000" w:themeColor="text1"/>
        <w:sz w:val="16"/>
        <w:szCs w:val="16"/>
      </w:rPr>
      <w:drawing>
        <wp:anchor distT="0" distB="0" distL="114300" distR="114300" simplePos="0" relativeHeight="251659264" behindDoc="1" locked="0" layoutInCell="1" allowOverlap="1" wp14:anchorId="38B4F1DD" wp14:editId="10AF729F">
          <wp:simplePos x="0" y="0"/>
          <wp:positionH relativeFrom="margin">
            <wp:posOffset>60960</wp:posOffset>
          </wp:positionH>
          <wp:positionV relativeFrom="paragraph">
            <wp:posOffset>-60325</wp:posOffset>
          </wp:positionV>
          <wp:extent cx="495300" cy="506606"/>
          <wp:effectExtent l="0" t="0" r="0" b="8255"/>
          <wp:wrapNone/>
          <wp:docPr id="10" name="Picture 10" descr="A close-up of a flower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close-up of a flower&#10;&#10;Description automatically generated with low confidence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5066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03E3">
      <w:rPr>
        <w:rFonts w:ascii="Montserrat" w:hAnsi="Montserrat"/>
        <w:sz w:val="16"/>
        <w:szCs w:val="16"/>
      </w:rPr>
      <w:t xml:space="preserve">Copa - Cogeca | European Farmers European Agri-Cooperatives </w:t>
    </w:r>
  </w:p>
  <w:p w14:paraId="6A9CCCB8" w14:textId="77777777" w:rsidR="00107120" w:rsidRPr="008403E3" w:rsidRDefault="00107120" w:rsidP="00107120">
    <w:pPr>
      <w:spacing w:after="0"/>
      <w:ind w:left="1134"/>
      <w:rPr>
        <w:rFonts w:ascii="Montserrat" w:hAnsi="Montserrat"/>
        <w:sz w:val="16"/>
        <w:szCs w:val="16"/>
      </w:rPr>
    </w:pPr>
    <w:r w:rsidRPr="008403E3">
      <w:rPr>
        <w:rFonts w:ascii="Montserrat" w:hAnsi="Montserrat"/>
        <w:sz w:val="16"/>
        <w:szCs w:val="16"/>
      </w:rPr>
      <w:t xml:space="preserve">61, Rue de Trèves | B - 1040 Bruxelles | www.copa-cogeca.eu  </w:t>
    </w:r>
  </w:p>
  <w:p w14:paraId="1C669054" w14:textId="77777777" w:rsidR="00107120" w:rsidRPr="008403E3" w:rsidRDefault="00107120" w:rsidP="00107120">
    <w:pPr>
      <w:spacing w:after="0"/>
      <w:ind w:left="1134"/>
      <w:rPr>
        <w:rFonts w:ascii="Montserrat" w:hAnsi="Montserrat"/>
        <w:sz w:val="16"/>
        <w:szCs w:val="16"/>
      </w:rPr>
    </w:pPr>
    <w:r w:rsidRPr="008403E3">
      <w:rPr>
        <w:rFonts w:ascii="Montserrat" w:hAnsi="Montserrat"/>
        <w:sz w:val="16"/>
        <w:szCs w:val="16"/>
      </w:rPr>
      <w:t>EU Transparency Register Number | Copa 44856881231-49 | Cogeca 09586631237-74</w:t>
    </w:r>
  </w:p>
  <w:p w14:paraId="25BBA60F" w14:textId="77777777" w:rsidR="00135F43" w:rsidRDefault="00135F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9C470" w14:textId="77777777" w:rsidR="00E67982" w:rsidRPr="00716D7C" w:rsidRDefault="00E67982" w:rsidP="00716D7C">
      <w:r>
        <w:separator/>
      </w:r>
    </w:p>
  </w:footnote>
  <w:footnote w:type="continuationSeparator" w:id="0">
    <w:p w14:paraId="20CD71A1" w14:textId="77777777" w:rsidR="00E67982" w:rsidRPr="00716D7C" w:rsidRDefault="00E67982" w:rsidP="00716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B7AA4" w14:textId="77777777" w:rsidR="003D1D89" w:rsidRPr="00B953B8" w:rsidRDefault="003D1D89" w:rsidP="002D57AF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alias w:val="Insert Logo"/>
      <w:tag w:val="Insert Logo"/>
      <w:id w:val="-1871138787"/>
      <w:picture/>
    </w:sdtPr>
    <w:sdtEndPr/>
    <w:sdtContent>
      <w:p w14:paraId="6C28A0A3" w14:textId="77777777" w:rsidR="00135F43" w:rsidRDefault="00135F43" w:rsidP="00135F43">
        <w:pPr>
          <w:jc w:val="left"/>
          <w:rPr>
            <w:noProof/>
          </w:rPr>
        </w:pPr>
        <w:r w:rsidRPr="00716D7C">
          <w:rPr>
            <w:noProof/>
          </w:rPr>
          <w:drawing>
            <wp:inline distT="0" distB="0" distL="0" distR="0" wp14:anchorId="42142117" wp14:editId="19464AEC">
              <wp:extent cx="2324104" cy="581025"/>
              <wp:effectExtent l="0" t="0" r="0" b="9525"/>
              <wp:docPr id="9" name="Picture 9" descr="A picture containing graphical user interfac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picture containing graphical user interface&#10;&#10;Description automatically generated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72754" cy="59318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6DA77C8E" w14:textId="77777777" w:rsidR="00135F43" w:rsidRDefault="00135F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EA082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3DE2C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13EDB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768A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563C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26BB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E8AF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8885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0AB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2C2D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5384375">
    <w:abstractNumId w:val="9"/>
  </w:num>
  <w:num w:numId="2" w16cid:durableId="1855874924">
    <w:abstractNumId w:val="7"/>
  </w:num>
  <w:num w:numId="3" w16cid:durableId="348916683">
    <w:abstractNumId w:val="6"/>
  </w:num>
  <w:num w:numId="4" w16cid:durableId="1242330869">
    <w:abstractNumId w:val="5"/>
  </w:num>
  <w:num w:numId="5" w16cid:durableId="1799756353">
    <w:abstractNumId w:val="4"/>
  </w:num>
  <w:num w:numId="6" w16cid:durableId="168065969">
    <w:abstractNumId w:val="8"/>
  </w:num>
  <w:num w:numId="7" w16cid:durableId="1836727781">
    <w:abstractNumId w:val="3"/>
  </w:num>
  <w:num w:numId="8" w16cid:durableId="1603414516">
    <w:abstractNumId w:val="2"/>
  </w:num>
  <w:num w:numId="9" w16cid:durableId="998777433">
    <w:abstractNumId w:val="1"/>
  </w:num>
  <w:num w:numId="10" w16cid:durableId="1215236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TrueTypeFonts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0"/>
  <w:styleLockThe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982"/>
    <w:rsid w:val="00006AB9"/>
    <w:rsid w:val="000356F5"/>
    <w:rsid w:val="00071DB6"/>
    <w:rsid w:val="000B1D84"/>
    <w:rsid w:val="000D2B3B"/>
    <w:rsid w:val="000D34BA"/>
    <w:rsid w:val="00100850"/>
    <w:rsid w:val="00107120"/>
    <w:rsid w:val="00117877"/>
    <w:rsid w:val="0013357E"/>
    <w:rsid w:val="00135F43"/>
    <w:rsid w:val="00146C88"/>
    <w:rsid w:val="0015598F"/>
    <w:rsid w:val="001648FF"/>
    <w:rsid w:val="00165DC9"/>
    <w:rsid w:val="00171312"/>
    <w:rsid w:val="00173437"/>
    <w:rsid w:val="00175F2B"/>
    <w:rsid w:val="00182716"/>
    <w:rsid w:val="00187A93"/>
    <w:rsid w:val="001950AD"/>
    <w:rsid w:val="001E1ED9"/>
    <w:rsid w:val="001F1C55"/>
    <w:rsid w:val="00215D96"/>
    <w:rsid w:val="00235A0D"/>
    <w:rsid w:val="00244682"/>
    <w:rsid w:val="002562CB"/>
    <w:rsid w:val="002606E9"/>
    <w:rsid w:val="0026706E"/>
    <w:rsid w:val="00272E26"/>
    <w:rsid w:val="002B0FFD"/>
    <w:rsid w:val="002D4EA5"/>
    <w:rsid w:val="002D57AF"/>
    <w:rsid w:val="002E02A5"/>
    <w:rsid w:val="003126C2"/>
    <w:rsid w:val="00327F42"/>
    <w:rsid w:val="00341D97"/>
    <w:rsid w:val="003503C8"/>
    <w:rsid w:val="003557C1"/>
    <w:rsid w:val="003747AC"/>
    <w:rsid w:val="00380165"/>
    <w:rsid w:val="003900F5"/>
    <w:rsid w:val="0039774E"/>
    <w:rsid w:val="003B1D9A"/>
    <w:rsid w:val="003B68CB"/>
    <w:rsid w:val="003C0EEB"/>
    <w:rsid w:val="003C4C18"/>
    <w:rsid w:val="003D1D89"/>
    <w:rsid w:val="003F44AB"/>
    <w:rsid w:val="00445C22"/>
    <w:rsid w:val="00467BDE"/>
    <w:rsid w:val="00486A5D"/>
    <w:rsid w:val="004C39C3"/>
    <w:rsid w:val="004D1FA4"/>
    <w:rsid w:val="004F6EE0"/>
    <w:rsid w:val="005202ED"/>
    <w:rsid w:val="00556E6A"/>
    <w:rsid w:val="0056456D"/>
    <w:rsid w:val="00590988"/>
    <w:rsid w:val="00592F70"/>
    <w:rsid w:val="005E5961"/>
    <w:rsid w:val="00600ED3"/>
    <w:rsid w:val="00607BB2"/>
    <w:rsid w:val="00641635"/>
    <w:rsid w:val="006662C9"/>
    <w:rsid w:val="00671B34"/>
    <w:rsid w:val="006772EB"/>
    <w:rsid w:val="00681DA3"/>
    <w:rsid w:val="006A4601"/>
    <w:rsid w:val="006B673C"/>
    <w:rsid w:val="006B74EB"/>
    <w:rsid w:val="006C0583"/>
    <w:rsid w:val="006C4A88"/>
    <w:rsid w:val="006E59B7"/>
    <w:rsid w:val="006F5CEF"/>
    <w:rsid w:val="00716D7C"/>
    <w:rsid w:val="007306AC"/>
    <w:rsid w:val="00734E47"/>
    <w:rsid w:val="007556F3"/>
    <w:rsid w:val="00756DEA"/>
    <w:rsid w:val="00767438"/>
    <w:rsid w:val="00777A2D"/>
    <w:rsid w:val="0078288C"/>
    <w:rsid w:val="007844E9"/>
    <w:rsid w:val="007B5E6E"/>
    <w:rsid w:val="007B6D94"/>
    <w:rsid w:val="007B7735"/>
    <w:rsid w:val="007C5E9B"/>
    <w:rsid w:val="007F0C04"/>
    <w:rsid w:val="007F3E4D"/>
    <w:rsid w:val="00800A86"/>
    <w:rsid w:val="00805042"/>
    <w:rsid w:val="00817677"/>
    <w:rsid w:val="00850375"/>
    <w:rsid w:val="00851336"/>
    <w:rsid w:val="00860527"/>
    <w:rsid w:val="00864920"/>
    <w:rsid w:val="00867FA8"/>
    <w:rsid w:val="00871AD7"/>
    <w:rsid w:val="008A0BFA"/>
    <w:rsid w:val="008C0429"/>
    <w:rsid w:val="008C0994"/>
    <w:rsid w:val="008E7E54"/>
    <w:rsid w:val="008F3AB6"/>
    <w:rsid w:val="008F4138"/>
    <w:rsid w:val="009000CA"/>
    <w:rsid w:val="00901C69"/>
    <w:rsid w:val="00903528"/>
    <w:rsid w:val="0090748C"/>
    <w:rsid w:val="00922B6D"/>
    <w:rsid w:val="00925C9C"/>
    <w:rsid w:val="00947501"/>
    <w:rsid w:val="00955DDE"/>
    <w:rsid w:val="00990273"/>
    <w:rsid w:val="009D163E"/>
    <w:rsid w:val="009D40C9"/>
    <w:rsid w:val="009E7B34"/>
    <w:rsid w:val="009F1163"/>
    <w:rsid w:val="00A1126D"/>
    <w:rsid w:val="00A20342"/>
    <w:rsid w:val="00A26759"/>
    <w:rsid w:val="00A306CF"/>
    <w:rsid w:val="00A63781"/>
    <w:rsid w:val="00A9463E"/>
    <w:rsid w:val="00AE5E6F"/>
    <w:rsid w:val="00AF6D18"/>
    <w:rsid w:val="00B013FC"/>
    <w:rsid w:val="00B01B09"/>
    <w:rsid w:val="00B22284"/>
    <w:rsid w:val="00B37D8B"/>
    <w:rsid w:val="00B572F1"/>
    <w:rsid w:val="00B631E7"/>
    <w:rsid w:val="00B650F0"/>
    <w:rsid w:val="00B70EDD"/>
    <w:rsid w:val="00B77564"/>
    <w:rsid w:val="00B828EF"/>
    <w:rsid w:val="00B953B8"/>
    <w:rsid w:val="00BC42AC"/>
    <w:rsid w:val="00BE0D6B"/>
    <w:rsid w:val="00BE22AC"/>
    <w:rsid w:val="00C12324"/>
    <w:rsid w:val="00C20330"/>
    <w:rsid w:val="00C26FE0"/>
    <w:rsid w:val="00C435EA"/>
    <w:rsid w:val="00C5271A"/>
    <w:rsid w:val="00C544BA"/>
    <w:rsid w:val="00CA4F69"/>
    <w:rsid w:val="00CC4394"/>
    <w:rsid w:val="00CE19D7"/>
    <w:rsid w:val="00CF4B85"/>
    <w:rsid w:val="00D10189"/>
    <w:rsid w:val="00D1533B"/>
    <w:rsid w:val="00D239FF"/>
    <w:rsid w:val="00D66617"/>
    <w:rsid w:val="00D67B9C"/>
    <w:rsid w:val="00D72C78"/>
    <w:rsid w:val="00DF6217"/>
    <w:rsid w:val="00E05511"/>
    <w:rsid w:val="00E2211C"/>
    <w:rsid w:val="00E510B1"/>
    <w:rsid w:val="00E6727E"/>
    <w:rsid w:val="00E67982"/>
    <w:rsid w:val="00E72924"/>
    <w:rsid w:val="00E9016C"/>
    <w:rsid w:val="00E92FBE"/>
    <w:rsid w:val="00E95D41"/>
    <w:rsid w:val="00EA132D"/>
    <w:rsid w:val="00F145A0"/>
    <w:rsid w:val="00F25A49"/>
    <w:rsid w:val="00F4320D"/>
    <w:rsid w:val="00F52C33"/>
    <w:rsid w:val="00F53135"/>
    <w:rsid w:val="00F53D64"/>
    <w:rsid w:val="00F63519"/>
    <w:rsid w:val="00FE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64B212D"/>
  <w15:chartTrackingRefBased/>
  <w15:docId w15:val="{FE7912ED-B5A4-4DC6-8015-D5D6B9FB4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sid w:val="001E1ED9"/>
    <w:pPr>
      <w:spacing w:line="276" w:lineRule="auto"/>
      <w:jc w:val="both"/>
    </w:pPr>
    <w:rPr>
      <w:rFonts w:ascii="Montserrat Light" w:hAnsi="Montserrat Light"/>
      <w:color w:val="404040" w:themeColor="text1" w:themeTint="BF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867F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locked/>
    <w:rsid w:val="00182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BE"/>
    </w:rPr>
  </w:style>
  <w:style w:type="character" w:styleId="Hyperlink">
    <w:name w:val="Hyperlink"/>
    <w:basedOn w:val="DefaultParagraphFont"/>
    <w:uiPriority w:val="99"/>
    <w:unhideWhenUsed/>
    <w:qFormat/>
    <w:rsid w:val="00DF6217"/>
    <w:rPr>
      <w:color w:val="6B7213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90352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locked/>
    <w:rsid w:val="00006A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AB9"/>
  </w:style>
  <w:style w:type="paragraph" w:styleId="Footer">
    <w:name w:val="footer"/>
    <w:basedOn w:val="Normal"/>
    <w:link w:val="FooterChar"/>
    <w:uiPriority w:val="99"/>
    <w:unhideWhenUsed/>
    <w:locked/>
    <w:rsid w:val="00006A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AB9"/>
  </w:style>
  <w:style w:type="table" w:styleId="TableGrid">
    <w:name w:val="Table Grid"/>
    <w:basedOn w:val="TableNormal"/>
    <w:uiPriority w:val="39"/>
    <w:locked/>
    <w:rsid w:val="00E67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locked/>
    <w:rsid w:val="00F63519"/>
    <w:rPr>
      <w:color w:val="808080"/>
    </w:rPr>
  </w:style>
  <w:style w:type="character" w:customStyle="1" w:styleId="CCType">
    <w:name w:val="CC Type"/>
    <w:uiPriority w:val="1"/>
    <w:qFormat/>
    <w:rsid w:val="00F145A0"/>
    <w:rPr>
      <w:rFonts w:ascii="Montserrat" w:hAnsi="Montserrat"/>
      <w:b/>
      <w:bCs/>
      <w:color w:val="CA6D05"/>
      <w:sz w:val="36"/>
    </w:rPr>
  </w:style>
  <w:style w:type="character" w:customStyle="1" w:styleId="CCTitle">
    <w:name w:val="CC Title"/>
    <w:uiPriority w:val="1"/>
    <w:qFormat/>
    <w:rsid w:val="006C4A88"/>
    <w:rPr>
      <w:rFonts w:ascii="Montserrat" w:hAnsi="Montserrat"/>
      <w:b/>
      <w:color w:val="767171" w:themeColor="background2" w:themeShade="80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867F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CNormal">
    <w:name w:val="CC Normal"/>
    <w:uiPriority w:val="1"/>
    <w:qFormat/>
    <w:rsid w:val="009D163E"/>
    <w:rPr>
      <w:rFonts w:ascii="Montserrat" w:hAnsi="Montserrat"/>
      <w:color w:val="3B3838" w:themeColor="background2" w:themeShade="40"/>
      <w:sz w:val="22"/>
    </w:rPr>
  </w:style>
  <w:style w:type="paragraph" w:styleId="Index5">
    <w:name w:val="index 5"/>
    <w:basedOn w:val="Normal"/>
    <w:next w:val="Normal"/>
    <w:autoRedefine/>
    <w:uiPriority w:val="99"/>
    <w:unhideWhenUsed/>
    <w:locked/>
    <w:rsid w:val="00777A2D"/>
    <w:pPr>
      <w:spacing w:after="0" w:line="240" w:lineRule="auto"/>
      <w:ind w:left="1100" w:hanging="220"/>
    </w:pPr>
  </w:style>
  <w:style w:type="paragraph" w:customStyle="1" w:styleId="CCDocBody">
    <w:name w:val="CC Doc Body"/>
    <w:basedOn w:val="NormalWeb"/>
    <w:link w:val="CCDocBodyChar"/>
    <w:qFormat/>
    <w:locked/>
    <w:rsid w:val="002E02A5"/>
    <w:pPr>
      <w:shd w:val="clear" w:color="auto" w:fill="FFFFFF"/>
      <w:spacing w:before="0" w:beforeAutospacing="0" w:line="276" w:lineRule="auto"/>
    </w:pPr>
    <w:rPr>
      <w:rFonts w:ascii="Montserrat Light" w:eastAsiaTheme="minorHAnsi" w:hAnsi="Montserrat Light" w:cstheme="minorBidi"/>
      <w:color w:val="595959" w:themeColor="text1" w:themeTint="A6"/>
      <w:sz w:val="22"/>
      <w:szCs w:val="22"/>
      <w:lang w:eastAsia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467BDE"/>
    <w:rPr>
      <w:rFonts w:ascii="Times New Roman" w:eastAsia="Times New Roman" w:hAnsi="Times New Roman" w:cs="Times New Roman"/>
      <w:sz w:val="24"/>
      <w:szCs w:val="24"/>
      <w:lang w:eastAsia="en-BE"/>
    </w:rPr>
  </w:style>
  <w:style w:type="character" w:customStyle="1" w:styleId="CCSubtitle">
    <w:name w:val="CC Subtitle"/>
    <w:basedOn w:val="DefaultParagraphFont"/>
    <w:uiPriority w:val="1"/>
    <w:qFormat/>
    <w:rsid w:val="009D163E"/>
    <w:rPr>
      <w:rFonts w:ascii="Montserrat" w:hAnsi="Montserrat"/>
      <w:b/>
      <w:color w:val="7F7F7F" w:themeColor="text1" w:themeTint="80"/>
      <w:sz w:val="22"/>
    </w:rPr>
  </w:style>
  <w:style w:type="paragraph" w:styleId="NoSpacing">
    <w:name w:val="No Spacing"/>
    <w:uiPriority w:val="1"/>
    <w:qFormat/>
    <w:rsid w:val="00860527"/>
    <w:pPr>
      <w:spacing w:after="0" w:line="240" w:lineRule="auto"/>
    </w:pPr>
    <w:rPr>
      <w:rFonts w:ascii="Montserrat Light" w:hAnsi="Montserrat Light"/>
      <w:color w:val="404040" w:themeColor="text1" w:themeTint="BF"/>
    </w:rPr>
  </w:style>
  <w:style w:type="character" w:customStyle="1" w:styleId="CCDocBodyChar">
    <w:name w:val="CC Doc Body Char"/>
    <w:basedOn w:val="NormalWebChar"/>
    <w:link w:val="CCDocBody"/>
    <w:rsid w:val="002E02A5"/>
    <w:rPr>
      <w:rFonts w:ascii="Montserrat Light" w:eastAsia="Times New Roman" w:hAnsi="Montserrat Light" w:cs="Times New Roman"/>
      <w:color w:val="595959" w:themeColor="text1" w:themeTint="A6"/>
      <w:sz w:val="24"/>
      <w:szCs w:val="24"/>
      <w:shd w:val="clear" w:color="auto" w:fill="FFFFFF"/>
      <w:lang w:eastAsia="en-BE"/>
    </w:rPr>
  </w:style>
  <w:style w:type="character" w:customStyle="1" w:styleId="CCNoSpacing">
    <w:name w:val="CC No Spacing"/>
    <w:basedOn w:val="DefaultParagraphFont"/>
    <w:uiPriority w:val="1"/>
    <w:qFormat/>
    <w:rsid w:val="003F44AB"/>
    <w:rPr>
      <w:rFonts w:ascii="Montserrat Light" w:hAnsi="Montserrat Light"/>
      <w:sz w:val="22"/>
    </w:rPr>
  </w:style>
  <w:style w:type="character" w:customStyle="1" w:styleId="CCBody">
    <w:name w:val="CC Body"/>
    <w:uiPriority w:val="1"/>
    <w:qFormat/>
    <w:rsid w:val="00135F43"/>
    <w:rPr>
      <w:rFonts w:ascii="Montserrat Light" w:eastAsiaTheme="minorHAnsi" w:hAnsi="Montserrat Light" w:cstheme="minorBidi"/>
      <w:color w:val="58595B"/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F53135"/>
  </w:style>
  <w:style w:type="paragraph" w:styleId="Revision">
    <w:name w:val="Revision"/>
    <w:hidden/>
    <w:uiPriority w:val="99"/>
    <w:semiHidden/>
    <w:rsid w:val="007F0C04"/>
    <w:pPr>
      <w:spacing w:after="0" w:line="240" w:lineRule="auto"/>
    </w:pPr>
    <w:rPr>
      <w:rFonts w:ascii="Montserrat Light" w:hAnsi="Montserrat Light"/>
      <w:color w:val="404040" w:themeColor="text1" w:themeTint="BF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7F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7F0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0C04"/>
    <w:rPr>
      <w:rFonts w:ascii="Montserrat Light" w:hAnsi="Montserrat Light"/>
      <w:color w:val="404040" w:themeColor="text1" w:themeTint="B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7F0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0C04"/>
    <w:rPr>
      <w:rFonts w:ascii="Montserrat Light" w:hAnsi="Montserrat Light"/>
      <w:b/>
      <w:b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rm.jotform.com/copacogeca/press-release-subscriptio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opa-cogeca.us19.list-manage.com/unsubscribe?u=5371341183d4c12ce11c119f5&amp;id=6d3072a5f7&amp;e=%5bUNIQID%5d&amp;c=d1f96d5be5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pa-cogeca.e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pwid2174.sharepoint.com/sites/templates/agrihub_templates/13.%20Press%20Publication/Press%20Publication%20Template%20v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86D4AF86B68413C9F4B86F217F5F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43AED-62FB-4218-BC09-0FB3FAA1BE4D}"/>
      </w:docPartPr>
      <w:docPartBody>
        <w:p w:rsidR="00444932" w:rsidRDefault="00444932">
          <w:pPr>
            <w:pStyle w:val="686D4AF86B68413C9F4B86F217F5F0CC"/>
          </w:pPr>
          <w:r w:rsidRPr="007E5A0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932"/>
    <w:rsid w:val="0044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BE" w:eastAsia="en-B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86D4AF86B68413C9F4B86F217F5F0CC">
    <w:name w:val="686D4AF86B68413C9F4B86F217F5F0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E9878DB-AA85-4ED4-BFCC-86A853AABFFA}">
  <we:reference id="9fc81053-8729-42d3-b0f1-395c7f866f1f" version="1.0.0.1" store="https://pwid2174.sharepoint.com/sites/appcatalog" storeType="SPCatalog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1E44D11FB5541B54532D5B8D19464" ma:contentTypeVersion="2" ma:contentTypeDescription="Create a new document." ma:contentTypeScope="" ma:versionID="50d4a66b8b94e36407c462127ae6da62">
  <xsd:schema xmlns:xsd="http://www.w3.org/2001/XMLSchema" xmlns:xs="http://www.w3.org/2001/XMLSchema" xmlns:p="http://schemas.microsoft.com/office/2006/metadata/properties" xmlns:ns2="b073dc0b-c155-4f91-94b4-670be88b0342" targetNamespace="http://schemas.microsoft.com/office/2006/metadata/properties" ma:root="true" ma:fieldsID="29cc48c7619f3b9827d311dbdd050992" ns2:_="">
    <xsd:import namespace="b073dc0b-c155-4f91-94b4-670be88b0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3dc0b-c155-4f91-94b4-670be88b03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67F1E7-44CE-43A9-BAA8-65E953812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7DE287-8375-4FA3-B4C1-57A7EECCC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3dc0b-c155-4f91-94b4-670be88b0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3B4C95-DDE0-473F-A31A-A404541D3F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D96C3E-159D-44E1-A9B1-BF52AB020E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Press%20Publication%20Template%20v7.dotx</Template>
  <TotalTime>9</TotalTime>
  <Pages>2</Pages>
  <Words>419</Words>
  <Characters>2384</Characters>
  <Application>Microsoft Office Word</Application>
  <DocSecurity>0</DocSecurity>
  <Lines>53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Jean-Baptiste Boucher</dc:creator>
  <cp:keywords/>
  <dc:description/>
  <cp:lastModifiedBy>Jean-Baptiste Boucher</cp:lastModifiedBy>
  <cp:revision>2</cp:revision>
  <dcterms:created xsi:type="dcterms:W3CDTF">2023-11-22T18:36:00Z</dcterms:created>
  <dcterms:modified xsi:type="dcterms:W3CDTF">2023-11-22T18:36:00Z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/>
</file>