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33F99" w14:textId="77777777" w:rsidR="00D72C78" w:rsidRDefault="00D72C78" w:rsidP="00990273">
      <w:pPr>
        <w:jc w:val="right"/>
      </w:pPr>
      <w:bookmarkStart w:id="0" w:name="_Hlk169527570"/>
    </w:p>
    <w:p w14:paraId="3FFF3EC6" w14:textId="0975A9FF" w:rsidR="006D2C57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6D2C57">
        <w:rPr>
          <w:rFonts w:ascii="Montserrat" w:hAnsi="Montserrat"/>
        </w:rPr>
        <w:t>COMM(</w:t>
      </w:r>
      <w:proofErr w:type="gramEnd"/>
      <w:r w:rsidR="006D2C57">
        <w:rPr>
          <w:rFonts w:ascii="Montserrat" w:hAnsi="Montserrat"/>
        </w:rPr>
        <w:t>24)</w:t>
      </w:r>
      <w:r w:rsidR="00ED0018">
        <w:rPr>
          <w:rFonts w:ascii="Montserrat" w:hAnsi="Montserrat"/>
        </w:rPr>
        <w:t>01951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3CE42697" w14:textId="77777777" w:rsidR="006D2C57" w:rsidRDefault="006D2C57" w:rsidP="000356F5">
      <w:pPr>
        <w:spacing w:after="0"/>
        <w:rPr>
          <w:rFonts w:ascii="Montserrat" w:hAnsi="Montserrat"/>
        </w:rPr>
      </w:pPr>
    </w:p>
    <w:p w14:paraId="1EBA17EA" w14:textId="3A32D354" w:rsidR="00767438" w:rsidRDefault="003556C8" w:rsidP="000356F5">
      <w:pPr>
        <w:spacing w:after="0"/>
        <w:rPr>
          <w:rStyle w:val="CCNormal"/>
        </w:rPr>
      </w:pPr>
      <w:r>
        <w:rPr>
          <w:rStyle w:val="CCNormal"/>
        </w:rPr>
        <w:t>17</w:t>
      </w:r>
      <w:r w:rsidR="000356F5" w:rsidRPr="00734E47">
        <w:rPr>
          <w:rStyle w:val="CCNormal"/>
        </w:rPr>
        <w:t>/0</w:t>
      </w:r>
      <w:r>
        <w:rPr>
          <w:rStyle w:val="CCNormal"/>
        </w:rPr>
        <w:t>6</w:t>
      </w:r>
      <w:r w:rsidR="000356F5" w:rsidRPr="00734E47">
        <w:rPr>
          <w:rStyle w:val="CCNormal"/>
        </w:rPr>
        <w:t>/202</w:t>
      </w:r>
      <w:r w:rsidR="000F2A81">
        <w:rPr>
          <w:rStyle w:val="CCNormal"/>
        </w:rPr>
        <w:t>4</w:t>
      </w:r>
    </w:p>
    <w:p w14:paraId="70A73E4E" w14:textId="77777777" w:rsidR="003556C8" w:rsidRPr="003556C8" w:rsidRDefault="003556C8" w:rsidP="000356F5">
      <w:pPr>
        <w:spacing w:after="0"/>
        <w:rPr>
          <w:rFonts w:ascii="Montserrat" w:hAnsi="Montserrat"/>
        </w:rPr>
      </w:pPr>
    </w:p>
    <w:p w14:paraId="439690F2" w14:textId="20D3B142" w:rsidR="00182716" w:rsidRPr="00B37D8B" w:rsidRDefault="0015056A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0243673D" w14:textId="4792AB4E" w:rsidR="006C0583" w:rsidRPr="008C0994" w:rsidRDefault="0015056A" w:rsidP="009A78D2">
      <w:pPr>
        <w:jc w:val="left"/>
        <w:rPr>
          <w:rStyle w:val="CCTitle"/>
        </w:rPr>
      </w:pPr>
      <w:r w:rsidRPr="0015056A">
        <w:rPr>
          <w:rStyle w:val="CCTitle"/>
        </w:rPr>
        <w:t>The law on the restoration of nature passes, but its application dead-ends</w:t>
      </w:r>
      <w:r>
        <w:rPr>
          <w:rStyle w:val="CCTitle"/>
        </w:rPr>
        <w:t xml:space="preserve"> </w:t>
      </w:r>
      <w:r w:rsidRPr="0015056A">
        <w:rPr>
          <w:rStyle w:val="CCTitle"/>
        </w:rPr>
        <w:t>remain</w:t>
      </w:r>
    </w:p>
    <w:p w14:paraId="724CE532" w14:textId="682A6522" w:rsidR="0015056A" w:rsidRDefault="0015056A" w:rsidP="0015056A">
      <w:pPr>
        <w:rPr>
          <w:rStyle w:val="CCNormal"/>
          <w:sz w:val="20"/>
          <w:szCs w:val="20"/>
        </w:rPr>
      </w:pPr>
      <w:r w:rsidRPr="0015056A">
        <w:rPr>
          <w:rStyle w:val="CCNormal"/>
          <w:sz w:val="20"/>
          <w:szCs w:val="20"/>
        </w:rPr>
        <w:t>This morning, the Environment Council voted to approve the Nature Restoration Law</w:t>
      </w:r>
      <w:r w:rsidR="006D2C57">
        <w:rPr>
          <w:rStyle w:val="CCNormal"/>
          <w:sz w:val="20"/>
          <w:szCs w:val="20"/>
        </w:rPr>
        <w:t xml:space="preserve"> (NRL)</w:t>
      </w:r>
      <w:r w:rsidRPr="0015056A">
        <w:rPr>
          <w:rStyle w:val="CCNormal"/>
          <w:sz w:val="20"/>
          <w:szCs w:val="20"/>
        </w:rPr>
        <w:t xml:space="preserve">, with the slimmest majority possible, and one which was defined by the individual voices of </w:t>
      </w:r>
      <w:r w:rsidR="006D2C57">
        <w:rPr>
          <w:rStyle w:val="CCNormal"/>
          <w:sz w:val="20"/>
          <w:szCs w:val="20"/>
        </w:rPr>
        <w:t>m</w:t>
      </w:r>
      <w:r w:rsidRPr="0015056A">
        <w:rPr>
          <w:rStyle w:val="CCNormal"/>
          <w:sz w:val="20"/>
          <w:szCs w:val="20"/>
        </w:rPr>
        <w:t>inisters and not the positions of national governments</w:t>
      </w:r>
      <w:r w:rsidR="003556C8">
        <w:rPr>
          <w:rStyle w:val="CCNormal"/>
          <w:sz w:val="20"/>
          <w:szCs w:val="20"/>
        </w:rPr>
        <w:t>!</w:t>
      </w:r>
      <w:r w:rsidRPr="0015056A">
        <w:rPr>
          <w:rStyle w:val="CCNormal"/>
          <w:sz w:val="20"/>
          <w:szCs w:val="20"/>
        </w:rPr>
        <w:t xml:space="preserve"> </w:t>
      </w:r>
      <w:r w:rsidR="002679DD">
        <w:rPr>
          <w:rStyle w:val="CCNormal"/>
          <w:sz w:val="20"/>
          <w:szCs w:val="20"/>
        </w:rPr>
        <w:t xml:space="preserve">This course, deriving from a flawed proposal, will cause legal battles at regional, national, and European levels, with the future unclear as to how or when this law will be implemented. </w:t>
      </w:r>
    </w:p>
    <w:p w14:paraId="2BEA5A71" w14:textId="77777777" w:rsidR="0015056A" w:rsidRDefault="0015056A" w:rsidP="0015056A">
      <w:pPr>
        <w:rPr>
          <w:rStyle w:val="CCNormal"/>
          <w:sz w:val="20"/>
          <w:szCs w:val="20"/>
        </w:rPr>
      </w:pPr>
      <w:r w:rsidRPr="0015056A">
        <w:rPr>
          <w:rStyle w:val="CCNormal"/>
          <w:sz w:val="20"/>
          <w:szCs w:val="20"/>
        </w:rPr>
        <w:t xml:space="preserve">From the beginning, this file has been contentious with a full rejection from the European Parliament Committees for Fisheries, Agriculture, and Environment successively; as well as a General Approach position wherein the Presidency country who wrote it, voted to reject. </w:t>
      </w:r>
    </w:p>
    <w:p w14:paraId="1A90B9EC" w14:textId="11081F4C" w:rsidR="003556C8" w:rsidRDefault="0015056A" w:rsidP="0015056A">
      <w:pPr>
        <w:rPr>
          <w:rStyle w:val="CCNormal"/>
          <w:sz w:val="20"/>
          <w:szCs w:val="20"/>
        </w:rPr>
      </w:pPr>
      <w:r w:rsidRPr="0015056A">
        <w:rPr>
          <w:rStyle w:val="CCNormal"/>
          <w:sz w:val="20"/>
          <w:szCs w:val="20"/>
        </w:rPr>
        <w:t>Political rhetoric aside, the question of the lack of clear and consistent funding for ecosystem restoration across the EU remains unanswered</w:t>
      </w:r>
      <w:r w:rsidR="003556C8">
        <w:rPr>
          <w:rStyle w:val="CCNormal"/>
          <w:sz w:val="20"/>
          <w:szCs w:val="20"/>
        </w:rPr>
        <w:t xml:space="preserve"> partly explaining </w:t>
      </w:r>
      <w:r w:rsidR="003556C8" w:rsidRPr="003556C8">
        <w:rPr>
          <w:rStyle w:val="CCNormal"/>
          <w:sz w:val="20"/>
          <w:szCs w:val="20"/>
        </w:rPr>
        <w:t xml:space="preserve">the great embarrassment and headlong rush that surrounds this </w:t>
      </w:r>
      <w:r w:rsidR="003556C8">
        <w:rPr>
          <w:rStyle w:val="CCNormal"/>
          <w:sz w:val="20"/>
          <w:szCs w:val="20"/>
        </w:rPr>
        <w:t>law</w:t>
      </w:r>
      <w:r w:rsidR="003556C8" w:rsidRPr="003556C8">
        <w:rPr>
          <w:rStyle w:val="CCNormal"/>
          <w:sz w:val="20"/>
          <w:szCs w:val="20"/>
        </w:rPr>
        <w:t xml:space="preserve">. </w:t>
      </w:r>
      <w:r w:rsidR="003556C8">
        <w:rPr>
          <w:rStyle w:val="CCNormal"/>
          <w:sz w:val="20"/>
          <w:szCs w:val="20"/>
        </w:rPr>
        <w:t xml:space="preserve">In this regard, we missed this morning </w:t>
      </w:r>
      <w:r w:rsidRPr="0015056A">
        <w:rPr>
          <w:rStyle w:val="CCNormal"/>
          <w:sz w:val="20"/>
          <w:szCs w:val="20"/>
        </w:rPr>
        <w:t xml:space="preserve">the only chance to make this text implementable and acceptable on the ground. </w:t>
      </w:r>
      <w:r>
        <w:rPr>
          <w:rStyle w:val="CCNormal"/>
          <w:sz w:val="20"/>
          <w:szCs w:val="20"/>
        </w:rPr>
        <w:t>A</w:t>
      </w:r>
      <w:r w:rsidRPr="0015056A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>s</w:t>
      </w:r>
      <w:r w:rsidRPr="0015056A">
        <w:rPr>
          <w:rStyle w:val="CCNormal"/>
          <w:sz w:val="20"/>
          <w:szCs w:val="20"/>
        </w:rPr>
        <w:t xml:space="preserve">econd </w:t>
      </w:r>
      <w:r>
        <w:rPr>
          <w:rStyle w:val="CCNormal"/>
          <w:sz w:val="20"/>
          <w:szCs w:val="20"/>
        </w:rPr>
        <w:t>r</w:t>
      </w:r>
      <w:r w:rsidRPr="0015056A">
        <w:rPr>
          <w:rStyle w:val="CCNormal"/>
          <w:sz w:val="20"/>
          <w:szCs w:val="20"/>
        </w:rPr>
        <w:t>eading could have made this law</w:t>
      </w:r>
      <w:r>
        <w:rPr>
          <w:rStyle w:val="CCNormal"/>
          <w:sz w:val="20"/>
          <w:szCs w:val="20"/>
        </w:rPr>
        <w:t xml:space="preserve"> more</w:t>
      </w:r>
      <w:r w:rsidRPr="0015056A">
        <w:rPr>
          <w:rStyle w:val="CCNormal"/>
          <w:sz w:val="20"/>
          <w:szCs w:val="20"/>
        </w:rPr>
        <w:t xml:space="preserve"> realistic</w:t>
      </w:r>
      <w:r w:rsidR="002679DD">
        <w:rPr>
          <w:rStyle w:val="CCNormal"/>
          <w:sz w:val="20"/>
          <w:szCs w:val="20"/>
        </w:rPr>
        <w:t>!</w:t>
      </w:r>
      <w:r w:rsidR="003556C8">
        <w:rPr>
          <w:rStyle w:val="CCNormal"/>
          <w:sz w:val="20"/>
          <w:szCs w:val="20"/>
        </w:rPr>
        <w:t xml:space="preserve"> </w:t>
      </w:r>
    </w:p>
    <w:p w14:paraId="19061695" w14:textId="362CFE55" w:rsidR="00925C9C" w:rsidRDefault="0015056A" w:rsidP="0015056A">
      <w:pPr>
        <w:rPr>
          <w:rStyle w:val="CCNormal"/>
          <w:sz w:val="20"/>
          <w:szCs w:val="20"/>
        </w:rPr>
      </w:pPr>
      <w:r w:rsidRPr="0015056A">
        <w:rPr>
          <w:rStyle w:val="CCNormal"/>
          <w:sz w:val="20"/>
          <w:szCs w:val="20"/>
        </w:rPr>
        <w:t xml:space="preserve">This comes just weeks after the European elections, </w:t>
      </w:r>
      <w:r w:rsidR="006D2C57">
        <w:rPr>
          <w:rStyle w:val="CCNormal"/>
          <w:sz w:val="20"/>
          <w:szCs w:val="20"/>
        </w:rPr>
        <w:t xml:space="preserve">in </w:t>
      </w:r>
      <w:r w:rsidRPr="0015056A">
        <w:rPr>
          <w:rStyle w:val="CCNormal"/>
          <w:sz w:val="20"/>
          <w:szCs w:val="20"/>
        </w:rPr>
        <w:t xml:space="preserve">which agriculture played a particular role in the discussion, this will be the first sign to farmers and forest-owners of the intentions of their national governments and the next </w:t>
      </w:r>
      <w:r w:rsidR="006D2C57">
        <w:rPr>
          <w:rStyle w:val="CCNormal"/>
          <w:sz w:val="20"/>
          <w:szCs w:val="20"/>
        </w:rPr>
        <w:t>C</w:t>
      </w:r>
      <w:r w:rsidRPr="0015056A">
        <w:rPr>
          <w:rStyle w:val="CCNormal"/>
          <w:sz w:val="20"/>
          <w:szCs w:val="20"/>
        </w:rPr>
        <w:t>ommission.</w:t>
      </w:r>
    </w:p>
    <w:p w14:paraId="199D0994" w14:textId="77777777" w:rsidR="00182716" w:rsidRPr="00135F43" w:rsidRDefault="000F2A81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99ECE0873E2D4F0BB00ECDB0CEE0E335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38853620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697A4EC7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99ECE0873E2D4F0BB00ECDB0CEE0E335"/>
        </w:placeholder>
      </w:sdtPr>
      <w:sdtEndPr/>
      <w:sdtContent>
        <w:p w14:paraId="142D0A61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82910F0" wp14:editId="6A7BA2AC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089C08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99ECE0873E2D4F0BB00ECDB0CEE0E335"/>
        </w:placeholder>
        <w:temporary/>
      </w:sdtPr>
      <w:sdtEndPr>
        <w:rPr>
          <w:rStyle w:val="CCNormal"/>
        </w:rPr>
      </w:sdtEndPr>
      <w:sdtContent>
        <w:p w14:paraId="1EF3D5CD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6CC46B92" w14:textId="77777777" w:rsidTr="00716D7C">
        <w:tc>
          <w:tcPr>
            <w:tcW w:w="4253" w:type="dxa"/>
          </w:tcPr>
          <w:p w14:paraId="0B5DD38C" w14:textId="1C67161D" w:rsidR="00E6727E" w:rsidRPr="00135F43" w:rsidRDefault="003556C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Niall Curley</w:t>
            </w:r>
          </w:p>
          <w:p w14:paraId="29894C92" w14:textId="46845C0D" w:rsidR="00E6727E" w:rsidRPr="00135F43" w:rsidRDefault="003556C8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134B450C" w14:textId="322107D5" w:rsidR="00E6727E" w:rsidRPr="00135F43" w:rsidRDefault="003556C8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lastRenderedPageBreak/>
              <w:t>niall.curley@copa-cogeca.eu</w:t>
            </w:r>
          </w:p>
        </w:tc>
        <w:tc>
          <w:tcPr>
            <w:tcW w:w="4763" w:type="dxa"/>
          </w:tcPr>
          <w:p w14:paraId="49A4A630" w14:textId="0B92FBAF" w:rsidR="00E6727E" w:rsidRPr="00135F43" w:rsidRDefault="003556C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lastRenderedPageBreak/>
              <w:t>Jean-Baptiste Boucher</w:t>
            </w:r>
          </w:p>
          <w:p w14:paraId="4C886E8E" w14:textId="55D7A962" w:rsidR="00E6727E" w:rsidRPr="00135F43" w:rsidRDefault="003556C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290625BD" w14:textId="08E13CDD" w:rsidR="00E6727E" w:rsidRPr="00135F43" w:rsidRDefault="003556C8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lastRenderedPageBreak/>
              <w:t>+32 474 84 08 36</w:t>
            </w:r>
          </w:p>
          <w:p w14:paraId="6BE28991" w14:textId="6350B624" w:rsidR="00E6727E" w:rsidRPr="00135F43" w:rsidRDefault="003556C8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465FAF75" w14:textId="77777777" w:rsidR="00E6727E" w:rsidRDefault="00E6727E" w:rsidP="00135F43"/>
    <w:p w14:paraId="5FDAF93D" w14:textId="77777777" w:rsidR="00817677" w:rsidRDefault="00817677" w:rsidP="00135F43"/>
    <w:p w14:paraId="6E987BEA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6AD6A948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C985F" wp14:editId="780E3FF6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68087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C985F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E768087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8BD32" wp14:editId="2B3F18AF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20D1F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8BD32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4820D1F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bookmarkEnd w:id="0"/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D2227" w14:textId="77777777" w:rsidR="0015056A" w:rsidRPr="00716D7C" w:rsidRDefault="0015056A" w:rsidP="00716D7C">
      <w:r>
        <w:separator/>
      </w:r>
    </w:p>
  </w:endnote>
  <w:endnote w:type="continuationSeparator" w:id="0">
    <w:p w14:paraId="548AC609" w14:textId="77777777" w:rsidR="0015056A" w:rsidRPr="00716D7C" w:rsidRDefault="0015056A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72F8EB-1BB9-4896-A55E-D1FE2DD72991}"/>
    <w:embedBold r:id="rId2" w:fontKey="{3E3AACD1-64EF-479A-AFEB-0E34E5BFD9B8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5820B51F-DB7E-45C5-86B2-1DA97D728AE6}"/>
    <w:embedBold r:id="rId4" w:fontKey="{D3454148-5A4E-4BCC-8F52-0509414051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8BA2494-3338-4ADF-8D6F-0E0924CE78B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6" w:fontKey="{60BAE2D2-C3A7-4092-9300-81967B810700}"/>
    <w:embedBold r:id="rId7" w:fontKey="{955E6AE4-4EF5-4A38-A738-6CEAA2572A2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AC50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240B9750" wp14:editId="6BB8A95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50851A5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1D4F9CE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1242E69E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D43F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392E75FF" wp14:editId="46719539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5B14A84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428988C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1524A30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3C91C" w14:textId="77777777" w:rsidR="0015056A" w:rsidRPr="00716D7C" w:rsidRDefault="0015056A" w:rsidP="00716D7C">
      <w:r>
        <w:separator/>
      </w:r>
    </w:p>
  </w:footnote>
  <w:footnote w:type="continuationSeparator" w:id="0">
    <w:p w14:paraId="2F55601E" w14:textId="77777777" w:rsidR="0015056A" w:rsidRPr="00716D7C" w:rsidRDefault="0015056A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4D565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353E536A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26460B56" wp14:editId="682D9EB5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3312D8EF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6A"/>
    <w:rsid w:val="00006AB9"/>
    <w:rsid w:val="000356F5"/>
    <w:rsid w:val="00071DB6"/>
    <w:rsid w:val="000B1D84"/>
    <w:rsid w:val="000D2B3B"/>
    <w:rsid w:val="000D34BA"/>
    <w:rsid w:val="000F2A81"/>
    <w:rsid w:val="00100850"/>
    <w:rsid w:val="00107120"/>
    <w:rsid w:val="00117877"/>
    <w:rsid w:val="0013357E"/>
    <w:rsid w:val="00135F43"/>
    <w:rsid w:val="00146C88"/>
    <w:rsid w:val="0015056A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679DD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6C8"/>
    <w:rsid w:val="003557C1"/>
    <w:rsid w:val="003747AC"/>
    <w:rsid w:val="00380165"/>
    <w:rsid w:val="0039774E"/>
    <w:rsid w:val="003A6567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8003B"/>
    <w:rsid w:val="00590988"/>
    <w:rsid w:val="00592F70"/>
    <w:rsid w:val="005A74AE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2C57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3D6D"/>
    <w:rsid w:val="00955DDE"/>
    <w:rsid w:val="00990273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33D95"/>
    <w:rsid w:val="00C435EA"/>
    <w:rsid w:val="00C501DC"/>
    <w:rsid w:val="00C51DE9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ED0018"/>
    <w:rsid w:val="00F145A0"/>
    <w:rsid w:val="00F25A49"/>
    <w:rsid w:val="00F4320D"/>
    <w:rsid w:val="00F52C33"/>
    <w:rsid w:val="00F53D64"/>
    <w:rsid w:val="00F60753"/>
    <w:rsid w:val="00F63519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3D3E8CB"/>
  <w15:chartTrackingRefBased/>
  <w15:docId w15:val="{14BD1369-D3E3-4959-9B33-58928723A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5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9ECE0873E2D4F0BB00ECDB0CEE0E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F8691-AD9B-4AE6-B3ED-FAD5D24756EF}"/>
      </w:docPartPr>
      <w:docPartBody>
        <w:p w:rsidR="001919C7" w:rsidRDefault="001919C7">
          <w:pPr>
            <w:pStyle w:val="99ECE0873E2D4F0BB00ECDB0CEE0E335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9C7"/>
    <w:rsid w:val="001919C7"/>
    <w:rsid w:val="003A6567"/>
    <w:rsid w:val="00953D6D"/>
    <w:rsid w:val="00F6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9ECE0873E2D4F0BB00ECDB0CEE0E335">
    <w:name w:val="99ECE0873E2D4F0BB00ECDB0CEE0E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A5620F0-411D-4996-8C06-F334F9F20FB7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46</TotalTime>
  <Pages>2</Pages>
  <Words>311</Words>
  <Characters>1775</Characters>
  <Application>Microsoft Office Word</Application>
  <DocSecurity>0</DocSecurity>
  <Lines>43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3</cp:revision>
  <cp:lastPrinted>2024-06-17T12:49:00Z</cp:lastPrinted>
  <dcterms:created xsi:type="dcterms:W3CDTF">2024-06-17T09:38:00Z</dcterms:created>
  <dcterms:modified xsi:type="dcterms:W3CDTF">2024-06-17T12:49:00Z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