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1E45A" w14:textId="77777777" w:rsidR="00D72C78" w:rsidRDefault="00D72C78" w:rsidP="00990273">
      <w:pPr>
        <w:jc w:val="right"/>
      </w:pPr>
    </w:p>
    <w:p w14:paraId="31D685C8" w14:textId="42F815CD" w:rsidR="00F61696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F61696" w:rsidRPr="00F61696">
        <w:rPr>
          <w:rFonts w:ascii="Montserrat" w:hAnsi="Montserrat"/>
          <w:b/>
          <w:bCs/>
        </w:rPr>
        <w:t>COMM(</w:t>
      </w:r>
      <w:proofErr w:type="gramEnd"/>
      <w:r w:rsidR="00F61696" w:rsidRPr="00F61696">
        <w:rPr>
          <w:rFonts w:ascii="Montserrat" w:hAnsi="Montserrat"/>
          <w:b/>
          <w:bCs/>
        </w:rPr>
        <w:t>25)02413 rev</w:t>
      </w:r>
    </w:p>
    <w:p w14:paraId="0B09DA3E" w14:textId="0A13BA16" w:rsidR="00767438" w:rsidRPr="00734E47" w:rsidRDefault="00F27FF2" w:rsidP="000356F5">
      <w:pPr>
        <w:spacing w:after="0"/>
      </w:pPr>
      <w:r>
        <w:rPr>
          <w:rStyle w:val="CCNormal"/>
        </w:rPr>
        <w:t>2</w:t>
      </w:r>
      <w:r w:rsidR="00357C7B">
        <w:rPr>
          <w:rStyle w:val="CCNormal"/>
        </w:rPr>
        <w:t>4</w:t>
      </w:r>
      <w:r>
        <w:rPr>
          <w:rStyle w:val="CCNormal"/>
        </w:rPr>
        <w:t>/09/2025</w:t>
      </w:r>
    </w:p>
    <w:p w14:paraId="140633AC" w14:textId="77777777" w:rsidR="000356F5" w:rsidRDefault="000356F5" w:rsidP="00B22284">
      <w:pPr>
        <w:rPr>
          <w:rStyle w:val="CCType"/>
        </w:rPr>
      </w:pPr>
    </w:p>
    <w:p w14:paraId="4CF91B56" w14:textId="092A6B96" w:rsidR="00182716" w:rsidRPr="00B37D8B" w:rsidRDefault="00F27FF2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6FD2A709" w14:textId="390D50EA" w:rsidR="00357C7B" w:rsidRDefault="00EE0CF5" w:rsidP="00E30B20">
      <w:pPr>
        <w:jc w:val="left"/>
        <w:rPr>
          <w:rFonts w:ascii="Montserrat" w:hAnsi="Montserrat"/>
          <w:b/>
          <w:bCs/>
          <w:color w:val="767171" w:themeColor="background2" w:themeShade="80"/>
          <w:sz w:val="36"/>
        </w:rPr>
      </w:pPr>
      <w:r w:rsidRPr="00EE0CF5">
        <w:rPr>
          <w:rFonts w:ascii="Montserrat" w:hAnsi="Montserrat"/>
          <w:b/>
          <w:bCs/>
          <w:color w:val="767171" w:themeColor="background2" w:themeShade="80"/>
          <w:sz w:val="36"/>
        </w:rPr>
        <w:t xml:space="preserve">Parliament logically rejects in </w:t>
      </w:r>
      <w:r w:rsidR="00163113">
        <w:rPr>
          <w:rFonts w:ascii="Montserrat" w:hAnsi="Montserrat"/>
          <w:b/>
          <w:bCs/>
          <w:color w:val="767171" w:themeColor="background2" w:themeShade="80"/>
          <w:sz w:val="36"/>
        </w:rPr>
        <w:t>C</w:t>
      </w:r>
      <w:r w:rsidRPr="00EE0CF5">
        <w:rPr>
          <w:rFonts w:ascii="Montserrat" w:hAnsi="Montserrat"/>
          <w:b/>
          <w:bCs/>
          <w:color w:val="767171" w:themeColor="background2" w:themeShade="80"/>
          <w:sz w:val="36"/>
        </w:rPr>
        <w:t xml:space="preserve">ommittee the </w:t>
      </w:r>
      <w:r w:rsidR="00357C7B">
        <w:rPr>
          <w:rFonts w:ascii="Montserrat" w:hAnsi="Montserrat"/>
          <w:b/>
          <w:bCs/>
          <w:color w:val="767171" w:themeColor="background2" w:themeShade="80"/>
          <w:sz w:val="36"/>
        </w:rPr>
        <w:t>C</w:t>
      </w:r>
      <w:r w:rsidRPr="00EE0CF5">
        <w:rPr>
          <w:rFonts w:ascii="Montserrat" w:hAnsi="Montserrat"/>
          <w:b/>
          <w:bCs/>
          <w:color w:val="767171" w:themeColor="background2" w:themeShade="80"/>
          <w:sz w:val="36"/>
        </w:rPr>
        <w:t>ommission’s out-of-touch proposal on forest monitoring</w:t>
      </w:r>
    </w:p>
    <w:p w14:paraId="77F13BE8" w14:textId="40E95B7D" w:rsidR="00357C7B" w:rsidRDefault="00F27FF2" w:rsidP="00E30B20">
      <w:pPr>
        <w:jc w:val="left"/>
        <w:rPr>
          <w:rFonts w:ascii="Montserrat" w:hAnsi="Montserrat"/>
          <w:b/>
          <w:bCs/>
          <w:color w:val="7F7F7F" w:themeColor="text1" w:themeTint="80"/>
        </w:rPr>
      </w:pPr>
      <w:r w:rsidRPr="006D4BD8">
        <w:rPr>
          <w:rFonts w:ascii="Montserrat" w:hAnsi="Montserrat"/>
          <w:b/>
          <w:color w:val="7F7F7F" w:themeColor="text1" w:themeTint="80"/>
        </w:rPr>
        <w:t>COPA</w:t>
      </w:r>
      <w:r w:rsidR="00EE0CF5">
        <w:rPr>
          <w:rFonts w:ascii="Montserrat" w:hAnsi="Montserrat"/>
          <w:b/>
          <w:color w:val="7F7F7F" w:themeColor="text1" w:themeTint="80"/>
        </w:rPr>
        <w:t xml:space="preserve"> and </w:t>
      </w:r>
      <w:r w:rsidRPr="006D4BD8">
        <w:rPr>
          <w:rFonts w:ascii="Montserrat" w:hAnsi="Montserrat"/>
          <w:b/>
          <w:color w:val="7F7F7F" w:themeColor="text1" w:themeTint="80"/>
        </w:rPr>
        <w:t>COGECA welcome y</w:t>
      </w:r>
      <w:r w:rsidR="00EE0CF5">
        <w:rPr>
          <w:rFonts w:ascii="Montserrat" w:hAnsi="Montserrat"/>
          <w:b/>
          <w:color w:val="7F7F7F" w:themeColor="text1" w:themeTint="80"/>
        </w:rPr>
        <w:t>esterday</w:t>
      </w:r>
      <w:r w:rsidRPr="006D4BD8">
        <w:rPr>
          <w:rFonts w:ascii="Montserrat" w:hAnsi="Montserrat"/>
          <w:b/>
          <w:color w:val="7F7F7F" w:themeColor="text1" w:themeTint="80"/>
        </w:rPr>
        <w:t xml:space="preserve">’s vote in the European Parliament’s joint </w:t>
      </w:r>
      <w:r w:rsidRPr="006D4BD8">
        <w:rPr>
          <w:rFonts w:ascii="Montserrat" w:hAnsi="Montserrat"/>
          <w:b/>
          <w:bCs/>
          <w:color w:val="7F7F7F" w:themeColor="text1" w:themeTint="80"/>
        </w:rPr>
        <w:t>Committee on the Environment (ENVI) and Committee on Agriculture (AGRI)</w:t>
      </w:r>
      <w:r w:rsidRPr="006D4BD8">
        <w:rPr>
          <w:rFonts w:ascii="Montserrat" w:hAnsi="Montserrat"/>
          <w:b/>
          <w:color w:val="7F7F7F" w:themeColor="text1" w:themeTint="80"/>
        </w:rPr>
        <w:t xml:space="preserve">, which </w:t>
      </w:r>
      <w:r w:rsidRPr="006D4BD8">
        <w:rPr>
          <w:rFonts w:ascii="Montserrat" w:hAnsi="Montserrat"/>
          <w:b/>
          <w:bCs/>
          <w:color w:val="7F7F7F" w:themeColor="text1" w:themeTint="80"/>
        </w:rPr>
        <w:t xml:space="preserve">rejected the proposed </w:t>
      </w:r>
      <w:r w:rsidR="00EE0CF5">
        <w:rPr>
          <w:rFonts w:ascii="Montserrat" w:hAnsi="Montserrat"/>
          <w:b/>
          <w:bCs/>
          <w:color w:val="7F7F7F" w:themeColor="text1" w:themeTint="80"/>
        </w:rPr>
        <w:t>f</w:t>
      </w:r>
      <w:r w:rsidRPr="006D4BD8">
        <w:rPr>
          <w:rFonts w:ascii="Montserrat" w:hAnsi="Montserrat"/>
          <w:b/>
          <w:bCs/>
          <w:color w:val="7F7F7F" w:themeColor="text1" w:themeTint="80"/>
        </w:rPr>
        <w:t xml:space="preserve">orest </w:t>
      </w:r>
      <w:r w:rsidR="00EE0CF5">
        <w:rPr>
          <w:rFonts w:ascii="Montserrat" w:hAnsi="Montserrat"/>
          <w:b/>
          <w:bCs/>
          <w:color w:val="7F7F7F" w:themeColor="text1" w:themeTint="80"/>
        </w:rPr>
        <w:t>m</w:t>
      </w:r>
      <w:r w:rsidRPr="006D4BD8">
        <w:rPr>
          <w:rFonts w:ascii="Montserrat" w:hAnsi="Montserrat"/>
          <w:b/>
          <w:bCs/>
          <w:color w:val="7F7F7F" w:themeColor="text1" w:themeTint="80"/>
        </w:rPr>
        <w:t xml:space="preserve">onitoring </w:t>
      </w:r>
      <w:r w:rsidR="00EE0CF5">
        <w:rPr>
          <w:rFonts w:ascii="Montserrat" w:hAnsi="Montserrat"/>
          <w:b/>
          <w:bCs/>
          <w:color w:val="7F7F7F" w:themeColor="text1" w:themeTint="80"/>
        </w:rPr>
        <w:t>f</w:t>
      </w:r>
      <w:r w:rsidRPr="006D4BD8">
        <w:rPr>
          <w:rFonts w:ascii="Montserrat" w:hAnsi="Montserrat"/>
          <w:b/>
          <w:bCs/>
          <w:color w:val="7F7F7F" w:themeColor="text1" w:themeTint="80"/>
        </w:rPr>
        <w:t>ramework</w:t>
      </w:r>
      <w:r w:rsidRPr="006D4BD8">
        <w:rPr>
          <w:rFonts w:ascii="Montserrat" w:hAnsi="Montserrat"/>
          <w:b/>
          <w:color w:val="7F7F7F" w:themeColor="text1" w:themeTint="80"/>
        </w:rPr>
        <w:t xml:space="preserve"> with </w:t>
      </w:r>
      <w:r w:rsidR="00EE0CF5">
        <w:rPr>
          <w:rFonts w:ascii="Montserrat" w:hAnsi="Montserrat"/>
          <w:b/>
          <w:color w:val="7F7F7F" w:themeColor="text1" w:themeTint="80"/>
        </w:rPr>
        <w:t xml:space="preserve">a clear majority of </w:t>
      </w:r>
      <w:r w:rsidRPr="006D4BD8">
        <w:rPr>
          <w:rFonts w:ascii="Montserrat" w:hAnsi="Montserrat"/>
          <w:b/>
          <w:bCs/>
          <w:color w:val="7F7F7F" w:themeColor="text1" w:themeTint="80"/>
        </w:rPr>
        <w:t xml:space="preserve">80 votes </w:t>
      </w:r>
      <w:r>
        <w:rPr>
          <w:rFonts w:ascii="Montserrat" w:hAnsi="Montserrat"/>
          <w:b/>
          <w:bCs/>
          <w:color w:val="7F7F7F" w:themeColor="text1" w:themeTint="80"/>
        </w:rPr>
        <w:t xml:space="preserve">in favour and 46 </w:t>
      </w:r>
      <w:r w:rsidRPr="006D4BD8">
        <w:rPr>
          <w:rFonts w:ascii="Montserrat" w:hAnsi="Montserrat"/>
          <w:b/>
          <w:bCs/>
          <w:color w:val="7F7F7F" w:themeColor="text1" w:themeTint="80"/>
        </w:rPr>
        <w:t>against</w:t>
      </w:r>
      <w:r w:rsidR="00F42BD4">
        <w:rPr>
          <w:rFonts w:ascii="Montserrat" w:hAnsi="Montserrat"/>
          <w:b/>
          <w:bCs/>
          <w:color w:val="7F7F7F" w:themeColor="text1" w:themeTint="80"/>
        </w:rPr>
        <w:t>.</w:t>
      </w:r>
      <w:r w:rsidR="00E30B20" w:rsidRPr="00E30B20">
        <w:t xml:space="preserve"> </w:t>
      </w:r>
      <w:r w:rsidR="00E30B20" w:rsidRPr="00E30B20">
        <w:rPr>
          <w:rFonts w:ascii="Montserrat" w:hAnsi="Montserrat"/>
          <w:b/>
          <w:bCs/>
          <w:color w:val="7F7F7F" w:themeColor="text1" w:themeTint="80"/>
        </w:rPr>
        <w:t xml:space="preserve">This stalemate, if it holds in the </w:t>
      </w:r>
      <w:r w:rsidR="00560986">
        <w:rPr>
          <w:rFonts w:ascii="Montserrat" w:hAnsi="Montserrat"/>
          <w:b/>
          <w:bCs/>
          <w:color w:val="7F7F7F" w:themeColor="text1" w:themeTint="80"/>
        </w:rPr>
        <w:t>P</w:t>
      </w:r>
      <w:r w:rsidR="00E30B20" w:rsidRPr="00E30B20">
        <w:rPr>
          <w:rFonts w:ascii="Montserrat" w:hAnsi="Montserrat"/>
          <w:b/>
          <w:bCs/>
          <w:color w:val="7F7F7F" w:themeColor="text1" w:themeTint="80"/>
        </w:rPr>
        <w:t>lenary, was foreseeable, given how disconnected from field realities the Commission’s top-down, bureaucratic proposal was.</w:t>
      </w:r>
    </w:p>
    <w:p w14:paraId="0DE64EBC" w14:textId="7F5EEE84" w:rsidR="00F27FF2" w:rsidRPr="001C3497" w:rsidRDefault="00F27FF2" w:rsidP="00E30B20">
      <w:pPr>
        <w:jc w:val="left"/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</w:pPr>
      <w:r w:rsidRPr="00885A82">
        <w:rPr>
          <w:rStyle w:val="CCNormal"/>
          <w:sz w:val="20"/>
          <w:szCs w:val="20"/>
          <w:lang w:val="en-US"/>
        </w:rPr>
        <w:t>T</w:t>
      </w:r>
      <w:r w:rsidRPr="001C3497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his decision </w:t>
      </w:r>
      <w:r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addresses</w:t>
      </w:r>
      <w:r w:rsidRPr="001C3497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the long-standing concerns of </w:t>
      </w:r>
      <w:r w:rsidRPr="00357C7B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European forest owners</w:t>
      </w:r>
      <w:r w:rsidRPr="001C3497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who have consistently </w:t>
      </w:r>
      <w:r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emphasised</w:t>
      </w:r>
      <w:r w:rsidRPr="001C3497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the risks of </w:t>
      </w:r>
      <w:r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introducing</w:t>
      </w:r>
      <w:r w:rsidRPr="001C3497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</w:t>
      </w:r>
      <w:r w:rsidRPr="00357C7B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unnecessary administrative burdens</w:t>
      </w:r>
      <w:r w:rsidR="00EE0CF5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.</w:t>
      </w:r>
      <w:r w:rsidRPr="001C3497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</w:t>
      </w:r>
    </w:p>
    <w:p w14:paraId="57672EA7" w14:textId="1C9E6F9F" w:rsidR="00F27FF2" w:rsidRPr="00EE0CF5" w:rsidRDefault="00F27FF2" w:rsidP="00F27FF2">
      <w:pPr>
        <w:rPr>
          <w:rFonts w:ascii="Montserrat" w:hAnsi="Montserrat"/>
          <w:sz w:val="20"/>
          <w:szCs w:val="20"/>
        </w:rPr>
      </w:pPr>
      <w:r w:rsidRPr="00885A82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For over two years, </w:t>
      </w:r>
      <w:r w:rsidR="00EE0CF5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our organisations</w:t>
      </w:r>
      <w:r w:rsidRPr="00885A82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have </w:t>
      </w:r>
      <w:r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highlighted </w:t>
      </w:r>
      <w:r w:rsidRPr="00885A82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that </w:t>
      </w:r>
      <w:r w:rsidRPr="00357C7B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forest monitoring should serve as a support tool</w:t>
      </w:r>
      <w:r w:rsidRPr="00EE0CF5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, not a </w:t>
      </w:r>
      <w:r w:rsidRPr="00357C7B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top-down compliance mechanism</w:t>
      </w:r>
      <w:r w:rsidRPr="00EE0CF5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, to ensure that forests thrive while respecting the diverse realities across Europe. Today’s outcome reflects a much-needed commitment to work more closely with the ones who will implement the legislation and avoid layers of bureaucracy that could hinder sustainable forest management.</w:t>
      </w:r>
      <w:r w:rsidRPr="00EE0CF5">
        <w:rPr>
          <w:rFonts w:ascii="Montserrat" w:hAnsi="Montserrat"/>
          <w:sz w:val="20"/>
          <w:szCs w:val="20"/>
        </w:rPr>
        <w:t xml:space="preserve"> The focus should be on capacity building, mutual learning and knowledge exchange with Member States and relevant </w:t>
      </w:r>
      <w:proofErr w:type="gramStart"/>
      <w:r w:rsidRPr="00EE0CF5">
        <w:rPr>
          <w:rFonts w:ascii="Montserrat" w:hAnsi="Montserrat"/>
          <w:sz w:val="20"/>
          <w:szCs w:val="20"/>
        </w:rPr>
        <w:t>EU</w:t>
      </w:r>
      <w:proofErr w:type="gramEnd"/>
      <w:r w:rsidRPr="00EE0CF5">
        <w:rPr>
          <w:rFonts w:ascii="Montserrat" w:hAnsi="Montserrat"/>
          <w:sz w:val="20"/>
          <w:szCs w:val="20"/>
        </w:rPr>
        <w:t xml:space="preserve"> and international institutions should bridge the gap between the most and least advanced Member States in the field of requirements for EU forest reporting. </w:t>
      </w:r>
    </w:p>
    <w:p w14:paraId="6B42BBC0" w14:textId="41B66C21" w:rsidR="00925C9C" w:rsidRPr="00F27FF2" w:rsidRDefault="00F27FF2" w:rsidP="00F27FF2">
      <w:pPr>
        <w:spacing w:line="278" w:lineRule="auto"/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</w:pPr>
      <w:r w:rsidRPr="00EE0CF5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We urge </w:t>
      </w:r>
      <w:r w:rsidRPr="00357C7B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Members of the European Parliament</w:t>
      </w:r>
      <w:r w:rsidRPr="00EE0CF5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to uphold this position during the upcoming </w:t>
      </w:r>
      <w:r w:rsidRPr="00357C7B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Plenary vote</w:t>
      </w:r>
      <w:r w:rsidRPr="00EE0CF5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, ensuring that future policies prioritise </w:t>
      </w:r>
      <w:r w:rsidRPr="00357C7B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>practical, science-based solutions</w:t>
      </w:r>
      <w:r w:rsidRPr="00885A82">
        <w:rPr>
          <w:rFonts w:ascii="Montserrat" w:eastAsia="Aptos" w:hAnsi="Montserrat" w:cs="Times New Roman"/>
          <w:color w:val="3B3838" w:themeColor="background2" w:themeShade="40"/>
          <w:kern w:val="2"/>
          <w:sz w:val="20"/>
          <w:szCs w:val="20"/>
          <w:lang w:val="en-BE"/>
          <w14:ligatures w14:val="standardContextual"/>
        </w:rPr>
        <w:t xml:space="preserve"> over excessive regulation. </w:t>
      </w:r>
    </w:p>
    <w:p w14:paraId="7A29A48A" w14:textId="77777777" w:rsidR="00182716" w:rsidRPr="00135F43" w:rsidRDefault="00D273E8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B55514D1DAE14CF581E8C33ABF464D6E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2A9A42A3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>Translations will be available in DE, ES, FR, IT, PL and RO on the Copa-</w:t>
      </w:r>
      <w:proofErr w:type="spellStart"/>
      <w:r w:rsidRPr="000356F5">
        <w:rPr>
          <w:rFonts w:ascii="Montserrat" w:hAnsi="Montserrat"/>
          <w:color w:val="3A3838"/>
          <w:sz w:val="20"/>
          <w:szCs w:val="20"/>
        </w:rPr>
        <w:t>Cogeca</w:t>
      </w:r>
      <w:proofErr w:type="spellEnd"/>
      <w:r w:rsidRPr="000356F5">
        <w:rPr>
          <w:rFonts w:ascii="Montserrat" w:hAnsi="Montserrat"/>
          <w:color w:val="3A3838"/>
          <w:sz w:val="20"/>
          <w:szCs w:val="20"/>
        </w:rPr>
        <w:t xml:space="preserve"> website soon. </w:t>
      </w:r>
    </w:p>
    <w:p w14:paraId="7AFB2E78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</w:t>
      </w:r>
      <w:proofErr w:type="spellStart"/>
      <w:r w:rsidRPr="00135F43">
        <w:rPr>
          <w:rStyle w:val="CCNormal"/>
          <w:sz w:val="20"/>
          <w:szCs w:val="20"/>
        </w:rPr>
        <w:t>Cogeca</w:t>
      </w:r>
      <w:proofErr w:type="spellEnd"/>
      <w:r w:rsidRPr="00135F43">
        <w:rPr>
          <w:rStyle w:val="CCNormal"/>
          <w:sz w:val="20"/>
          <w:szCs w:val="20"/>
        </w:rPr>
        <w:t xml:space="preserve">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B55514D1DAE14CF581E8C33ABF464D6E"/>
        </w:placeholder>
      </w:sdtPr>
      <w:sdtEndPr/>
      <w:sdtContent>
        <w:p w14:paraId="1132A7D5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098F2B2" wp14:editId="76A36FD3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E747FD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B55514D1DAE14CF581E8C33ABF464D6E"/>
        </w:placeholder>
        <w:temporary/>
      </w:sdtPr>
      <w:sdtEndPr>
        <w:rPr>
          <w:rStyle w:val="CCNormal"/>
        </w:rPr>
      </w:sdtEndPr>
      <w:sdtContent>
        <w:p w14:paraId="5F5D6221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F61696" w14:paraId="25BCD5A7" w14:textId="77777777" w:rsidTr="00716D7C">
        <w:tc>
          <w:tcPr>
            <w:tcW w:w="4253" w:type="dxa"/>
          </w:tcPr>
          <w:p w14:paraId="1C8A7E55" w14:textId="4926BB84" w:rsidR="00E6727E" w:rsidRPr="00135F43" w:rsidRDefault="00F27FF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Oana Neagu</w:t>
            </w:r>
          </w:p>
          <w:p w14:paraId="081D3D67" w14:textId="3195A3CE" w:rsidR="00E6727E" w:rsidRPr="00135F43" w:rsidRDefault="00F27FF2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Director, General Affairs</w:t>
            </w:r>
          </w:p>
          <w:p w14:paraId="64C94692" w14:textId="71E9CAC0" w:rsidR="00E6727E" w:rsidRPr="00135F43" w:rsidRDefault="00F27FF2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oana.neagu@copa-cogeca.eu</w:t>
            </w:r>
          </w:p>
        </w:tc>
        <w:tc>
          <w:tcPr>
            <w:tcW w:w="4763" w:type="dxa"/>
          </w:tcPr>
          <w:p w14:paraId="18A54B0C" w14:textId="3213BFE3" w:rsidR="00E6727E" w:rsidRPr="00135F43" w:rsidRDefault="00F27FF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83CD671" w14:textId="16E9A379" w:rsidR="00E6727E" w:rsidRPr="00135F43" w:rsidRDefault="00F27FF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70FB60AC" w14:textId="6B036444" w:rsidR="00E6727E" w:rsidRPr="00135F43" w:rsidRDefault="00F27FF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76B8AC74" w14:textId="019AC23F" w:rsidR="00E6727E" w:rsidRPr="00F27FF2" w:rsidRDefault="00F27FF2" w:rsidP="00B953B8">
            <w:pPr>
              <w:rPr>
                <w:rFonts w:ascii="Montserrat" w:hAnsi="Montserrat"/>
                <w:sz w:val="20"/>
                <w:szCs w:val="20"/>
                <w:lang w:val="en-BE"/>
              </w:rPr>
            </w:pPr>
            <w:r w:rsidRPr="00F27FF2">
              <w:rPr>
                <w:rStyle w:val="Hyperlink"/>
                <w:rFonts w:ascii="Montserrat" w:hAnsi="Montserrat"/>
                <w:sz w:val="20"/>
                <w:szCs w:val="20"/>
                <w:lang w:val="en-BE"/>
              </w:rPr>
              <w:t>jean-baptiste.boucher@copa-cogeca.eu</w:t>
            </w:r>
          </w:p>
        </w:tc>
      </w:tr>
    </w:tbl>
    <w:p w14:paraId="585D36B7" w14:textId="77777777" w:rsidR="00E6727E" w:rsidRPr="00F27FF2" w:rsidRDefault="00E6727E" w:rsidP="00135F43">
      <w:pPr>
        <w:rPr>
          <w:lang w:val="en-BE"/>
        </w:rPr>
      </w:pPr>
    </w:p>
    <w:p w14:paraId="0B08FC86" w14:textId="77777777" w:rsidR="00817677" w:rsidRPr="00F27FF2" w:rsidRDefault="00817677" w:rsidP="00135F43">
      <w:pPr>
        <w:rPr>
          <w:lang w:val="en-BE"/>
        </w:rPr>
      </w:pPr>
    </w:p>
    <w:p w14:paraId="72CC65B0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2665F5F1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05F7B2" wp14:editId="3AFC6638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5449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5F7B2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AF5449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A443D" wp14:editId="5948C674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5AB3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A443D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49D5AB3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FCCB6" w14:textId="77777777" w:rsidR="00F27FF2" w:rsidRPr="00716D7C" w:rsidRDefault="00F27FF2" w:rsidP="00716D7C">
      <w:r>
        <w:separator/>
      </w:r>
    </w:p>
  </w:endnote>
  <w:endnote w:type="continuationSeparator" w:id="0">
    <w:p w14:paraId="3C87F37B" w14:textId="77777777" w:rsidR="00F27FF2" w:rsidRPr="00716D7C" w:rsidRDefault="00F27FF2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778C09-F0E8-41DC-8E36-CB5559F7875E}"/>
    <w:embedBold r:id="rId2" w:fontKey="{F9AEAAC4-A870-4135-92F1-C32850E3AD6C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E8D4A275-4679-4385-A489-66DA5D9010FC}"/>
    <w:embedBold r:id="rId4" w:fontKey="{79B4A840-9C56-44AB-A379-A40F2733DE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B9A8A86-020B-4619-8EF1-23E96420477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F20412A9-3AF9-4A96-8C34-C6A90306D019}"/>
    <w:embedBold r:id="rId7" w:fontKey="{C03FBC1B-B182-40F5-B926-ACF8C90D896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2FD9724-9C7A-4090-BD5A-568553BA996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831EF" w14:textId="77777777" w:rsidR="00107120" w:rsidRPr="00357C7B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45128562" wp14:editId="7293DAAA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7C7B">
      <w:rPr>
        <w:rFonts w:ascii="Montserrat" w:hAnsi="Montserrat"/>
        <w:sz w:val="16"/>
        <w:szCs w:val="16"/>
        <w:lang w:val="en-US"/>
      </w:rPr>
      <w:t xml:space="preserve">Copa - </w:t>
    </w:r>
    <w:proofErr w:type="spellStart"/>
    <w:r w:rsidRPr="00357C7B">
      <w:rPr>
        <w:rFonts w:ascii="Montserrat" w:hAnsi="Montserrat"/>
        <w:sz w:val="16"/>
        <w:szCs w:val="16"/>
        <w:lang w:val="en-US"/>
      </w:rPr>
      <w:t>Cogeca</w:t>
    </w:r>
    <w:proofErr w:type="spellEnd"/>
    <w:r w:rsidRPr="00357C7B">
      <w:rPr>
        <w:rFonts w:ascii="Montserrat" w:hAnsi="Montserrat"/>
        <w:sz w:val="16"/>
        <w:szCs w:val="16"/>
        <w:lang w:val="en-US"/>
      </w:rPr>
      <w:t xml:space="preserve"> | European Farmers European Agri-Cooperatives </w:t>
    </w:r>
  </w:p>
  <w:p w14:paraId="662091F6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0A8C790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4A0C32F9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58C5C" w14:textId="77777777" w:rsidR="00107120" w:rsidRPr="00357C7B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76C39848" wp14:editId="48B60BF3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7C7B">
      <w:rPr>
        <w:rFonts w:ascii="Montserrat" w:hAnsi="Montserrat"/>
        <w:sz w:val="16"/>
        <w:szCs w:val="16"/>
        <w:lang w:val="en-US"/>
      </w:rPr>
      <w:t xml:space="preserve">Copa - </w:t>
    </w:r>
    <w:proofErr w:type="spellStart"/>
    <w:r w:rsidRPr="00357C7B">
      <w:rPr>
        <w:rFonts w:ascii="Montserrat" w:hAnsi="Montserrat"/>
        <w:sz w:val="16"/>
        <w:szCs w:val="16"/>
        <w:lang w:val="en-US"/>
      </w:rPr>
      <w:t>Cogeca</w:t>
    </w:r>
    <w:proofErr w:type="spellEnd"/>
    <w:r w:rsidRPr="00357C7B">
      <w:rPr>
        <w:rFonts w:ascii="Montserrat" w:hAnsi="Montserrat"/>
        <w:sz w:val="16"/>
        <w:szCs w:val="16"/>
        <w:lang w:val="en-US"/>
      </w:rPr>
      <w:t xml:space="preserve"> | European Farmers European Agri-Cooperatives </w:t>
    </w:r>
  </w:p>
  <w:p w14:paraId="24E68974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3B33ED6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5228309C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93B07" w14:textId="77777777" w:rsidR="00F27FF2" w:rsidRPr="00716D7C" w:rsidRDefault="00F27FF2" w:rsidP="00716D7C">
      <w:r>
        <w:separator/>
      </w:r>
    </w:p>
  </w:footnote>
  <w:footnote w:type="continuationSeparator" w:id="0">
    <w:p w14:paraId="15D14C70" w14:textId="77777777" w:rsidR="00F27FF2" w:rsidRPr="00716D7C" w:rsidRDefault="00F27FF2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E73CA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61C2B101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2D389256" wp14:editId="6E52BA57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050D518D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F2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21DB3"/>
    <w:rsid w:val="0013357E"/>
    <w:rsid w:val="00135F43"/>
    <w:rsid w:val="00146C88"/>
    <w:rsid w:val="00153D62"/>
    <w:rsid w:val="0015598F"/>
    <w:rsid w:val="00163113"/>
    <w:rsid w:val="001648FF"/>
    <w:rsid w:val="00165DC9"/>
    <w:rsid w:val="00171312"/>
    <w:rsid w:val="00175F2B"/>
    <w:rsid w:val="00182716"/>
    <w:rsid w:val="00187A93"/>
    <w:rsid w:val="001950AD"/>
    <w:rsid w:val="001A0D21"/>
    <w:rsid w:val="001E1ED9"/>
    <w:rsid w:val="001F1C55"/>
    <w:rsid w:val="00215D96"/>
    <w:rsid w:val="00226FEE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318A3"/>
    <w:rsid w:val="00341D97"/>
    <w:rsid w:val="003503C8"/>
    <w:rsid w:val="003557C1"/>
    <w:rsid w:val="00357C7B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E7D7D"/>
    <w:rsid w:val="004F6EE0"/>
    <w:rsid w:val="005067BB"/>
    <w:rsid w:val="005202ED"/>
    <w:rsid w:val="00560986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71E4E"/>
    <w:rsid w:val="00990273"/>
    <w:rsid w:val="009A3999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D10189"/>
    <w:rsid w:val="00D1533B"/>
    <w:rsid w:val="00D15F84"/>
    <w:rsid w:val="00D239FF"/>
    <w:rsid w:val="00D407DE"/>
    <w:rsid w:val="00D66617"/>
    <w:rsid w:val="00D72C78"/>
    <w:rsid w:val="00D9547E"/>
    <w:rsid w:val="00DE77B5"/>
    <w:rsid w:val="00DF6217"/>
    <w:rsid w:val="00E05511"/>
    <w:rsid w:val="00E2211C"/>
    <w:rsid w:val="00E30B20"/>
    <w:rsid w:val="00E510B1"/>
    <w:rsid w:val="00E6727E"/>
    <w:rsid w:val="00E72924"/>
    <w:rsid w:val="00E9016C"/>
    <w:rsid w:val="00E92FBE"/>
    <w:rsid w:val="00E95D41"/>
    <w:rsid w:val="00EA132D"/>
    <w:rsid w:val="00EB0964"/>
    <w:rsid w:val="00EE0CF5"/>
    <w:rsid w:val="00F145A0"/>
    <w:rsid w:val="00F25A49"/>
    <w:rsid w:val="00F27FF2"/>
    <w:rsid w:val="00F42BD4"/>
    <w:rsid w:val="00F4320D"/>
    <w:rsid w:val="00F51866"/>
    <w:rsid w:val="00F52C33"/>
    <w:rsid w:val="00F53D64"/>
    <w:rsid w:val="00F61696"/>
    <w:rsid w:val="00F63519"/>
    <w:rsid w:val="00F96720"/>
    <w:rsid w:val="00FC725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D04977"/>
  <w15:chartTrackingRefBased/>
  <w15:docId w15:val="{95DB1F74-B37D-4C73-B487-3BC0AD5F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EE0CF5"/>
    <w:pPr>
      <w:spacing w:after="0" w:line="240" w:lineRule="auto"/>
    </w:pPr>
    <w:rPr>
      <w:rFonts w:ascii="Montserrat Light" w:hAnsi="Montserrat Light"/>
      <w:color w:val="404040" w:themeColor="text1" w:themeTint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55514D1DAE14CF581E8C33ABF464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B1724-8539-4974-9166-44361543C9F2}"/>
      </w:docPartPr>
      <w:docPartBody>
        <w:p w:rsidR="002A57B5" w:rsidRDefault="002A57B5">
          <w:pPr>
            <w:pStyle w:val="B55514D1DAE14CF581E8C33ABF464D6E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B5"/>
    <w:rsid w:val="00153D62"/>
    <w:rsid w:val="002A57B5"/>
    <w:rsid w:val="00EB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55514D1DAE14CF581E8C33ABF464D6E">
    <w:name w:val="B55514D1DAE14CF581E8C33ABF464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E1A50E2B4DB48BEE7F81BD005A5EB" ma:contentTypeVersion="5" ma:contentTypeDescription="Crée un document." ma:contentTypeScope="" ma:versionID="6435af02f94d7b166a754c490c9b51cf">
  <xsd:schema xmlns:xsd="http://www.w3.org/2001/XMLSchema" xmlns:xs="http://www.w3.org/2001/XMLSchema" xmlns:p="http://schemas.microsoft.com/office/2006/metadata/properties" xmlns:ns3="62c9cf7d-2677-4b41-ac53-0790c8bffad2" targetNamespace="http://schemas.microsoft.com/office/2006/metadata/properties" ma:root="true" ma:fieldsID="587b8ec3540131f774ba026b981959db" ns3:_="">
    <xsd:import namespace="62c9cf7d-2677-4b41-ac53-0790c8bffad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9cf7d-2677-4b41-ac53-0790c8bffad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2c9cf7d-2677-4b41-ac53-0790c8bffad2" xsi:nil="true"/>
  </documentManagement>
</p:properties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049481-EEB0-4447-96FE-9F8BED455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9cf7d-2677-4b41-ac53-0790c8bff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www.w3.org/XML/1998/namespace"/>
    <ds:schemaRef ds:uri="http://purl.org/dc/dcmitype/"/>
    <ds:schemaRef ds:uri="62c9cf7d-2677-4b41-ac53-0790c8bffad2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Maëlle Mabecque</dc:creator>
  <cp:keywords/>
  <dc:description/>
  <cp:lastModifiedBy>Maëlle Mabecque</cp:lastModifiedBy>
  <cp:revision>2</cp:revision>
  <cp:lastPrinted>2025-09-24T08:50:00Z</cp:lastPrinted>
  <dcterms:created xsi:type="dcterms:W3CDTF">2025-09-24T10:37:00Z</dcterms:created>
  <dcterms:modified xsi:type="dcterms:W3CDTF">2025-09-24T10:37:00Z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